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tylesWithEffects.xml" ContentType="application/vnd.ms-word.stylesWithEffect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C624A" w:rsidRDefault="005C2244"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15232" behindDoc="1" locked="1" layoutInCell="1" allowOverlap="1">
                <wp:simplePos x="0" y="0"/>
                <wp:positionH relativeFrom="page">
                  <wp:align>center</wp:align>
                </wp:positionH>
                <wp:positionV relativeFrom="page">
                  <wp:align>center</wp:align>
                </wp:positionV>
                <wp:extent cx="7132320" cy="10332720"/>
                <wp:effectExtent l="0" t="0" r="0" b="0"/>
                <wp:wrapNone/>
                <wp:docPr id="15" name="Group 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32320" cy="10332720"/>
                          <a:chOff x="0" y="0"/>
                          <a:chExt cx="7132320" cy="10332720"/>
                        </a:xfrm>
                      </wpg:grpSpPr>
                      <pic:pic xmlns:pic="http://schemas.openxmlformats.org/drawingml/2006/picture">
                        <pic:nvPicPr>
                          <pic:cNvPr id="1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32320" cy="103327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" name="Picture 4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975761" y="1021278"/>
                            <a:ext cx="1401445" cy="137096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" name="Picture 7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10639" y="1270660"/>
                            <a:ext cx="2599690" cy="8229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" name="Picture 3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85008" y="8027719"/>
                            <a:ext cx="6567170" cy="191960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15" o:spid="_x0000_s1026" style="position:absolute;margin-left:0;margin-top:0;width:561.6pt;height:813.6pt;z-index:-251701248;mso-position-horizontal:center;mso-position-horizontal-relative:page;mso-position-vertical:center;mso-position-vertical-relative:page" coordsize="71323,10332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" o:spid="_x0000_s1027" type="#_x0000_t75" style="position:absolute;width:71323;height:10332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GjwbXBAAAA2gAAAA8AAABkcnMvZG93bnJldi54bWxET01rwkAQvRf8D8sIvTUbW5ASXYMGQlt6&#10;kKp4HrJjNpidTbOrSfvru0LB0/B4n7PMR9uKK/W+caxglqQgiCunG64VHPbl0ysIH5A1to5JwQ95&#10;yFeThyVm2g38RdddqEUMYZ+hAhNCl0npK0MWfeI64sidXG8xRNjXUvc4xHDbyuc0nUuLDccGgx0V&#10;hqrz7mIVFGX6+TuazRHpst2+NcV8+Hj5VupxOq4XIAKN4S7+d7/rOB9ur9yuXP0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CGjwbXBAAAA2gAAAA8AAAAAAAAAAAAAAAAAnwIA&#10;AGRycy9kb3ducmV2LnhtbFBLBQYAAAAABAAEAPcAAACNAwAAAAA=&#10;">
                  <v:imagedata r:id="rId14" o:title=""/>
                  <v:path arrowok="t"/>
                </v:shape>
                <v:shape id="Picture 4" o:spid="_x0000_s1028" type="#_x0000_t75" style="position:absolute;left:49757;top:10212;width:14015;height:137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IYHuTDAAAA2gAAAA8AAABkcnMvZG93bnJldi54bWxEj1tLAzEUhN+F/odwBN9sthdKXZuWXmjx&#10;Tbqt+HrcHDeLycmSxHb7740g+DjMzDfMYtU7Ky4UYutZwWhYgCCuvW65UXA+7R/nIGJC1mg9k4Ib&#10;RVgtB3cLLLW/8pEuVWpEhnAsUYFJqSuljLUhh3HoO+LsffrgMGUZGqkDXjPcWTkuipl02HJeMNjR&#10;1lD9VX07Ba8f1ej01M3MJhx278WE7duktko93PfrZxCJ+vQf/mu/aAVT+L2Sb4Bc/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8hge5MMAAADaAAAADwAAAAAAAAAAAAAAAACf&#10;AgAAZHJzL2Rvd25yZXYueG1sUEsFBgAAAAAEAAQA9wAAAI8DAAAAAA==&#10;">
                  <v:imagedata r:id="rId15" o:title=""/>
                  <v:path arrowok="t"/>
                </v:shape>
                <v:shape id="Picture 7" o:spid="_x0000_s1029" type="#_x0000_t75" style="position:absolute;left:5106;top:12706;width:25997;height:82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KZbt7EAAAA2gAAAA8AAABkcnMvZG93bnJldi54bWxEj81qwzAQhO+FvoPYQi8hlmPaJLiWQ0lJ&#10;SY75OeS4WBvb2FoZS7Gdt68KhR6HmfmGyTaTacVAvastK1hEMQjiwuqaSwWX826+BuE8ssbWMil4&#10;kINN/vyUYartyEcaTr4UAcIuRQWV910qpSsqMugi2xEH72Z7gz7IvpS6xzHATSuTOF5KgzWHhQo7&#10;2lZUNKe7UXA9mvcZ+3vytj0MX4d633zPFhelXl+mzw8Qnib/H/5r77WCFfxeCTdA5j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KZbt7EAAAA2gAAAA8AAAAAAAAAAAAAAAAA&#10;nwIAAGRycy9kb3ducmV2LnhtbFBLBQYAAAAABAAEAPcAAACQAwAAAAA=&#10;">
                  <v:imagedata r:id="rId16" o:title=""/>
                  <v:path arrowok="t"/>
                </v:shape>
                <v:shape id="Picture 3" o:spid="_x0000_s1030" type="#_x0000_t75" style="position:absolute;left:2850;top:80277;width:65671;height:191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sb7KfAAAAA2gAAAA8AAABkcnMvZG93bnJldi54bWxEj92KwjAUhO8XfIdwBO/W1B9Eq1FEEAQX&#10;wSpeH5tjW2xOShNtffuNIHg5zMw3zGLVmlI8qXaFZQWDfgSCOLW64EzB+bT9nYJwHlljaZkUvMjB&#10;atn5WWCsbcNHeiY+EwHCLkYFufdVLKVLczLo+rYiDt7N1gZ9kHUmdY1NgJtSDqNoIg0WHBZyrGiT&#10;U3pPHkbB+EAHmWyzwfR62t9pdPlraOaU6nXb9RyEp9Z/w5/2TisYwftKuAFy+Q8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qxvsp8AAAADaAAAADwAAAAAAAAAAAAAAAACfAgAA&#10;ZHJzL2Rvd25yZXYueG1sUEsFBgAAAAAEAAQA9wAAAIwDAAAAAA==&#10;">
                  <v:imagedata r:id="rId17" o:title=""/>
                  <v:path arrowok="t"/>
                </v:shape>
                <w10:wrap anchorx="page" anchory="page"/>
                <w10:anchorlock/>
              </v:group>
            </w:pict>
          </mc:Fallback>
        </mc:AlternateContent>
      </w:r>
    </w:p>
    <w:p w:rsidR="007C624A" w:rsidRDefault="007C624A"/>
    <w:p w:rsidR="007C624A" w:rsidRDefault="007C624A"/>
    <w:p w:rsidR="007C624A" w:rsidRDefault="007C624A"/>
    <w:p w:rsidR="007C624A" w:rsidRDefault="007C624A"/>
    <w:p w:rsidR="00541562" w:rsidRDefault="00541562"/>
    <w:p w:rsidR="00541562" w:rsidRDefault="00541562"/>
    <w:p w:rsidR="00541562" w:rsidRDefault="00541562"/>
    <w:p w:rsidR="00541562" w:rsidRDefault="00541562"/>
    <w:p w:rsidR="00541562" w:rsidRDefault="00541562"/>
    <w:p w:rsidR="00541562" w:rsidRDefault="00541562"/>
    <w:p w:rsidR="007C624A" w:rsidRDefault="007C624A"/>
    <w:p w:rsidR="00487329" w:rsidRDefault="006703D8" w:rsidP="007C624A">
      <w:pPr>
        <w:jc w:val="center"/>
      </w:pPr>
      <w:sdt>
        <w:sdtPr>
          <w:rPr>
            <w:rFonts w:ascii="Garamond" w:hAnsi="Garamond"/>
            <w:b/>
            <w:color w:val="FF6357"/>
            <w:sz w:val="76"/>
            <w:szCs w:val="76"/>
          </w:rPr>
          <w:id w:val="1772354842"/>
          <w:placeholder>
            <w:docPart w:val="7C5F373EFE74438C8F61CEB2B948B84F"/>
          </w:placeholder>
        </w:sdtPr>
        <w:sdtEndPr>
          <w:rPr>
            <w:sz w:val="144"/>
            <w:szCs w:val="144"/>
          </w:rPr>
        </w:sdtEndPr>
        <w:sdtContent>
          <w:r w:rsidR="00541562" w:rsidRPr="00D03C84">
            <w:rPr>
              <w:rFonts w:ascii="Calibri Light" w:hAnsi="Calibri Light"/>
              <w:b/>
              <w:color w:val="BCC415"/>
              <w:sz w:val="144"/>
              <w:szCs w:val="144"/>
              <w14:shadow w14:blurRad="50800" w14:dist="38100" w14:dir="0" w14:sx="100000" w14:sy="100000" w14:kx="0" w14:ky="0" w14:algn="l">
                <w14:srgbClr w14:val="000000">
                  <w14:alpha w14:val="60000"/>
                </w14:srgbClr>
              </w14:shadow>
            </w:rPr>
            <w:t>Портфолио</w:t>
          </w:r>
        </w:sdtContent>
      </w:sdt>
    </w:p>
    <w:p w:rsidR="00C00685" w:rsidRDefault="00C00685"/>
    <w:p w:rsidR="00C00685" w:rsidRDefault="00C00685">
      <w:pPr>
        <w:sectPr w:rsidR="00C00685" w:rsidSect="00B16163">
          <w:pgSz w:w="11907" w:h="16839" w:code="9"/>
          <w:pgMar w:top="562" w:right="562" w:bottom="562" w:left="562" w:header="720" w:footer="720" w:gutter="0"/>
          <w:cols w:space="720"/>
          <w:docGrid w:linePitch="360"/>
        </w:sectPr>
      </w:pPr>
    </w:p>
    <w:p w:rsidR="007C624A" w:rsidRDefault="007C624A"/>
    <w:p w:rsidR="00941F91" w:rsidRDefault="00941F91"/>
    <w:tbl>
      <w:tblPr>
        <w:tblStyle w:val="a3"/>
        <w:tblpPr w:leftFromText="187" w:rightFromText="187" w:vertAnchor="text" w:horzAnchor="margin" w:tblpXSpec="right" w:tblpY="1"/>
        <w:tblOverlap w:val="never"/>
        <w:tblW w:w="0" w:type="auto"/>
        <w:tblBorders>
          <w:top w:val="none" w:sz="0" w:space="0" w:color="auto"/>
          <w:left w:val="none" w:sz="0" w:space="0" w:color="auto"/>
          <w:bottom w:val="single" w:sz="4" w:space="0" w:color="AFB906"/>
          <w:right w:val="none" w:sz="0" w:space="0" w:color="auto"/>
          <w:insideH w:val="single" w:sz="4" w:space="0" w:color="AFB906"/>
          <w:insideV w:val="single" w:sz="4" w:space="0" w:color="AFB906"/>
        </w:tblBorders>
        <w:tblLook w:val="04A0" w:firstRow="1" w:lastRow="0" w:firstColumn="1" w:lastColumn="0" w:noHBand="0" w:noVBand="1"/>
      </w:tblPr>
      <w:tblGrid>
        <w:gridCol w:w="6048"/>
      </w:tblGrid>
      <w:tr w:rsidR="008A5AF7" w:rsidTr="003E6C0B">
        <w:trPr>
          <w:trHeight w:val="720"/>
        </w:trPr>
        <w:tc>
          <w:tcPr>
            <w:tcW w:w="6048" w:type="dxa"/>
            <w:vAlign w:val="center"/>
          </w:tcPr>
          <w:p w:rsidR="008269C3" w:rsidRPr="00564FC7" w:rsidRDefault="00111A5C" w:rsidP="00FC5508">
            <w:pPr>
              <w:rPr>
                <w:color w:val="AFB906"/>
                <w:sz w:val="28"/>
                <w:szCs w:val="28"/>
              </w:rPr>
            </w:pPr>
            <w:r w:rsidRPr="00564FC7">
              <w:rPr>
                <w:color w:val="AFB906"/>
                <w:sz w:val="28"/>
                <w:szCs w:val="28"/>
              </w:rPr>
              <w:t>Имя</w:t>
            </w:r>
            <w:r w:rsidR="000149CB">
              <w:rPr>
                <w:color w:val="AFB906"/>
                <w:sz w:val="28"/>
                <w:szCs w:val="28"/>
              </w:rPr>
              <w:t>:</w:t>
            </w:r>
            <w:r w:rsidR="00B6066D">
              <w:rPr>
                <w:color w:val="AFB906"/>
                <w:sz w:val="28"/>
                <w:szCs w:val="28"/>
              </w:rPr>
              <w:t xml:space="preserve">    </w:t>
            </w:r>
            <w:proofErr w:type="spellStart"/>
            <w:r w:rsidR="00B6066D">
              <w:rPr>
                <w:color w:val="AFB906"/>
                <w:sz w:val="28"/>
                <w:szCs w:val="28"/>
              </w:rPr>
              <w:t>Сулайбанов</w:t>
            </w:r>
            <w:proofErr w:type="spellEnd"/>
            <w:r w:rsidR="00B6066D">
              <w:rPr>
                <w:color w:val="AFB906"/>
                <w:sz w:val="28"/>
                <w:szCs w:val="28"/>
              </w:rPr>
              <w:t xml:space="preserve"> </w:t>
            </w:r>
            <w:proofErr w:type="spellStart"/>
            <w:r w:rsidR="00B6066D">
              <w:rPr>
                <w:color w:val="AFB906"/>
                <w:sz w:val="28"/>
                <w:szCs w:val="28"/>
              </w:rPr>
              <w:t>Асхаб</w:t>
            </w:r>
            <w:proofErr w:type="spellEnd"/>
            <w:r w:rsidR="00B6066D">
              <w:rPr>
                <w:color w:val="AFB906"/>
                <w:sz w:val="28"/>
                <w:szCs w:val="28"/>
              </w:rPr>
              <w:t xml:space="preserve"> </w:t>
            </w:r>
            <w:proofErr w:type="spellStart"/>
            <w:r w:rsidR="00B6066D">
              <w:rPr>
                <w:color w:val="AFB906"/>
                <w:sz w:val="28"/>
                <w:szCs w:val="28"/>
              </w:rPr>
              <w:t>Хизриевич</w:t>
            </w:r>
            <w:proofErr w:type="spellEnd"/>
          </w:p>
        </w:tc>
      </w:tr>
      <w:tr w:rsidR="008A5AF7" w:rsidTr="003E6C0B">
        <w:trPr>
          <w:trHeight w:val="720"/>
        </w:trPr>
        <w:tc>
          <w:tcPr>
            <w:tcW w:w="6048" w:type="dxa"/>
            <w:vAlign w:val="center"/>
          </w:tcPr>
          <w:p w:rsidR="008A5AF7" w:rsidRPr="00564FC7" w:rsidRDefault="00111A5C" w:rsidP="00FC5508">
            <w:pPr>
              <w:rPr>
                <w:color w:val="AFB906"/>
                <w:sz w:val="28"/>
                <w:szCs w:val="28"/>
              </w:rPr>
            </w:pPr>
            <w:r w:rsidRPr="00564FC7">
              <w:rPr>
                <w:color w:val="AFB906"/>
                <w:sz w:val="28"/>
                <w:szCs w:val="28"/>
              </w:rPr>
              <w:t>Дата рождения</w:t>
            </w:r>
            <w:r w:rsidR="000149CB">
              <w:rPr>
                <w:color w:val="AFB906"/>
                <w:sz w:val="28"/>
                <w:szCs w:val="28"/>
              </w:rPr>
              <w:t>:</w:t>
            </w:r>
            <w:r w:rsidR="00B6066D">
              <w:rPr>
                <w:color w:val="AFB906"/>
                <w:sz w:val="28"/>
                <w:szCs w:val="28"/>
              </w:rPr>
              <w:t xml:space="preserve">   13.03.2011</w:t>
            </w:r>
          </w:p>
        </w:tc>
      </w:tr>
      <w:tr w:rsidR="00941F91" w:rsidTr="003E6C0B">
        <w:trPr>
          <w:trHeight w:val="720"/>
        </w:trPr>
        <w:tc>
          <w:tcPr>
            <w:tcW w:w="6048" w:type="dxa"/>
            <w:vAlign w:val="center"/>
          </w:tcPr>
          <w:p w:rsidR="00941F91" w:rsidRPr="00564FC7" w:rsidRDefault="00D30BD2" w:rsidP="00FC5508">
            <w:pPr>
              <w:rPr>
                <w:color w:val="AFB906"/>
                <w:sz w:val="28"/>
                <w:szCs w:val="28"/>
              </w:rPr>
            </w:pPr>
            <w:r w:rsidRPr="00564FC7">
              <w:rPr>
                <w:color w:val="AFB906"/>
                <w:sz w:val="28"/>
                <w:szCs w:val="28"/>
              </w:rPr>
              <w:t>Город</w:t>
            </w:r>
            <w:r w:rsidR="000149CB">
              <w:rPr>
                <w:color w:val="AFB906"/>
                <w:sz w:val="28"/>
                <w:szCs w:val="28"/>
              </w:rPr>
              <w:t>:</w:t>
            </w:r>
            <w:r w:rsidR="00B6066D">
              <w:rPr>
                <w:color w:val="AFB906"/>
                <w:sz w:val="28"/>
                <w:szCs w:val="28"/>
              </w:rPr>
              <w:t xml:space="preserve">  пос. Иммунный </w:t>
            </w:r>
            <w:proofErr w:type="spellStart"/>
            <w:r w:rsidR="00B6066D">
              <w:rPr>
                <w:color w:val="AFB906"/>
                <w:sz w:val="28"/>
                <w:szCs w:val="28"/>
              </w:rPr>
              <w:t>Тарумовского</w:t>
            </w:r>
            <w:proofErr w:type="spellEnd"/>
            <w:r w:rsidR="00B6066D">
              <w:rPr>
                <w:color w:val="AFB906"/>
                <w:sz w:val="28"/>
                <w:szCs w:val="28"/>
              </w:rPr>
              <w:t xml:space="preserve"> района</w:t>
            </w:r>
          </w:p>
        </w:tc>
      </w:tr>
    </w:tbl>
    <w:p w:rsidR="008A5AF7" w:rsidRDefault="006544BB"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21376" behindDoc="1" locked="1" layoutInCell="1" allowOverlap="1" wp14:anchorId="0874FE9C" wp14:editId="0B58574E">
                <wp:simplePos x="0" y="0"/>
                <wp:positionH relativeFrom="page">
                  <wp:posOffset>339090</wp:posOffset>
                </wp:positionH>
                <wp:positionV relativeFrom="page">
                  <wp:posOffset>992505</wp:posOffset>
                </wp:positionV>
                <wp:extent cx="6875780" cy="9507855"/>
                <wp:effectExtent l="0" t="0" r="1270" b="0"/>
                <wp:wrapNone/>
                <wp:docPr id="14" name="Group 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75780" cy="9507855"/>
                          <a:chOff x="0" y="-26133"/>
                          <a:chExt cx="6880907" cy="9510955"/>
                        </a:xfrm>
                      </wpg:grpSpPr>
                      <pic:pic xmlns:pic="http://schemas.openxmlformats.org/drawingml/2006/picture">
                        <pic:nvPicPr>
                          <pic:cNvPr id="9" name="Picture 9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040073" y="1745672"/>
                            <a:ext cx="3840834" cy="157300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" name="Picture 10"/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4572000"/>
                            <a:ext cx="6675120" cy="24415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" name="Picture 11"/>
                          <pic:cNvPicPr>
                            <a:picLocks noChangeAspect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7564582"/>
                            <a:ext cx="6508115" cy="19202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" name="Picture 13"/>
                          <pic:cNvPicPr>
                            <a:picLocks noChangeAspect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2514" y="-26133"/>
                            <a:ext cx="2103120" cy="30587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14" o:spid="_x0000_s1026" style="position:absolute;margin-left:26.7pt;margin-top:78.15pt;width:541.4pt;height:748.65pt;z-index:-251695104;mso-position-horizontal-relative:page;mso-position-vertical-relative:page;mso-width-relative:margin;mso-height-relative:margin" coordorigin=",-261" coordsize="68809,951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">
                <v:shape id="Picture 9" o:spid="_x0000_s1027" type="#_x0000_t75" style="position:absolute;left:30400;top:17456;width:38409;height:157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2U5oPFAAAA2gAAAA8AAABkcnMvZG93bnJldi54bWxEj9FqwkAURN8F/2G5hb5I3URQktRVpBCq&#10;DxVN+gGX7G0Smr0bstuY9uu7hYKPw8ycYbb7yXRipMG1lhXEywgEcWV1y7WC9zJ/SkA4j6yxs0wK&#10;vsnBfjefbTHT9sZXGgtfiwBhl6GCxvs+k9JVDRl0S9sTB+/DDgZ9kEMt9YC3ADedXEXRRhpsOSw0&#10;2NNLQ9Vn8WUUvC0mlyTxz2s5pmN+Oq7O68uClHp8mA7PIDxN/h7+bx+1ghT+roQbIHe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NlOaDxQAAANoAAAAPAAAAAAAAAAAAAAAA&#10;AJ8CAABkcnMvZG93bnJldi54bWxQSwUGAAAAAAQABAD3AAAAkQMAAAAA&#10;">
                  <v:imagedata r:id="rId28" o:title=""/>
                  <v:path arrowok="t"/>
                </v:shape>
                <v:shape id="Picture 10" o:spid="_x0000_s1028" type="#_x0000_t75" style="position:absolute;top:45720;width:66751;height:244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fX9trDAAAA2wAAAA8AAABkcnMvZG93bnJldi54bWxEj0FrAjEQhe8F/0MYobea6EFkNUopFD0I&#10;ras/YNhMd7fdTJYkavz3nUOhtxnem/e+2eyKH9SNYuoDW5jPDCjiJrieWwuX8/vLClTKyA6HwGTh&#10;QQl228nTBisX7nyiW51bJSGcKrTQ5TxWWqemI49pFkZi0b5C9Jhlja12Ee8S7ge9MGapPfYsDR2O&#10;9NZR81NfvQUu+9Pqw30fy+HTxMd50S/NUFv7PC2va1CZSv43/10fnOALvfwiA+jtL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Z9f22sMAAADbAAAADwAAAAAAAAAAAAAAAACf&#10;AgAAZHJzL2Rvd25yZXYueG1sUEsFBgAAAAAEAAQA9wAAAI8DAAAAAA==&#10;">
                  <v:imagedata r:id="rId29" o:title=""/>
                  <v:path arrowok="t"/>
                </v:shape>
                <v:shape id="Picture 11" o:spid="_x0000_s1029" type="#_x0000_t75" style="position:absolute;top:75645;width:65081;height:192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enmnLCAAAA2wAAAA8AAABkcnMvZG93bnJldi54bWxET8lqwzAQvRf6D2IKuTWyC02DEyWUQktO&#10;Ls1CyG2wJrKJNTKSHDt/XwUKvc3jrbNcj7YVV/Khcawgn2YgiCunGzYK9rvP5zmIEJE1to5JwY0C&#10;rFePD0sstBv4h67baEQK4VCggjrGrpAyVDVZDFPXESfu7LzFmKA3UnscUrht5UuWzaTFhlNDjR19&#10;1FRdtr1VsHltSnk6vWWtPR6/emO+fXmQSk2exvcFiEhj/Bf/uTc6zc/h/ks6QK5+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Xp5pywgAAANsAAAAPAAAAAAAAAAAAAAAAAJ8C&#10;AABkcnMvZG93bnJldi54bWxQSwUGAAAAAAQABAD3AAAAjgMAAAAA&#10;">
                  <v:imagedata r:id="rId30" o:title=""/>
                  <v:path arrowok="t"/>
                </v:shape>
                <v:shape id="Picture 13" o:spid="_x0000_s1030" type="#_x0000_t75" style="position:absolute;left:5225;top:-261;width:21031;height:305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r8CHq/AAAA2wAAAA8AAABkcnMvZG93bnJldi54bWxET01LAzEQvQv9D2EKvdlEC1LWpkWkQk9F&#10;ay/ehs24WbqZLMl0d/vvjSB4m8f7nM1uCp0aKOU2soWHpQFFXEfXcmPh/Pl2vwaVBdlhF5ks3CjD&#10;bju722Dl4sgfNJykUSWEc4UWvEhfaZ1rTwHzMvbEhfuOKaAUmBrtEo4lPHT60ZgnHbDl0uCxp1dP&#10;9eV0DRZW+T0dz9IYP4bLV5D1oM1+sHYxn16eQQlN8i/+cx9cmb+C31/KAXr7Aw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Dq/Ah6vwAAANsAAAAPAAAAAAAAAAAAAAAAAJ8CAABk&#10;cnMvZG93bnJldi54bWxQSwUGAAAAAAQABAD3AAAAiwMAAAAA&#10;">
                  <v:imagedata r:id="rId31" o:title=""/>
                  <v:path arrowok="t"/>
                </v:shape>
                <w10:wrap anchorx="page" anchory="page"/>
                <w10:anchorlock/>
              </v:group>
            </w:pict>
          </mc:Fallback>
        </mc:AlternateContent>
      </w:r>
      <w:r w:rsidR="00E25367">
        <w:rPr>
          <w:rFonts w:ascii="Century Gothic" w:hAnsi="Century Gothic"/>
          <w:i/>
          <w:noProof/>
          <w:color w:val="FF3B5F"/>
          <w:lang w:eastAsia="ru-RU"/>
        </w:rPr>
        <w:drawing>
          <wp:inline distT="0" distB="0" distL="0" distR="0">
            <wp:extent cx="2608180" cy="3166959"/>
            <wp:effectExtent l="0" t="0" r="1905" b="0"/>
            <wp:docPr id="5" name="Рисунок 5" descr="C:\Users\Lenovo\Desktop\IMG-20231122-WA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enovo\Desktop\IMG-20231122-WA0028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1884" cy="31714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5AF7" w:rsidRDefault="008A5AF7"/>
    <w:p w:rsidR="00941F91" w:rsidRDefault="00941F91"/>
    <w:p w:rsidR="00704073" w:rsidRDefault="00704073"/>
    <w:p w:rsidR="00941F91" w:rsidRDefault="00941F91"/>
    <w:tbl>
      <w:tblPr>
        <w:tblStyle w:val="a3"/>
        <w:tblpPr w:leftFromText="187" w:rightFromText="187" w:vertAnchor="page" w:horzAnchor="margin" w:tblpXSpec="right" w:tblpY="7014"/>
        <w:tblW w:w="0" w:type="auto"/>
        <w:tblBorders>
          <w:top w:val="none" w:sz="0" w:space="0" w:color="auto"/>
          <w:left w:val="none" w:sz="0" w:space="0" w:color="auto"/>
          <w:bottom w:val="single" w:sz="4" w:space="0" w:color="AFB906"/>
          <w:right w:val="none" w:sz="0" w:space="0" w:color="auto"/>
          <w:insideH w:val="single" w:sz="4" w:space="0" w:color="AFB906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184"/>
        <w:gridCol w:w="5386"/>
      </w:tblGrid>
      <w:tr w:rsidR="00704073" w:rsidTr="003E6C0B">
        <w:trPr>
          <w:trHeight w:val="778"/>
        </w:trPr>
        <w:tc>
          <w:tcPr>
            <w:tcW w:w="5184" w:type="dxa"/>
            <w:vAlign w:val="center"/>
          </w:tcPr>
          <w:p w:rsidR="00704073" w:rsidRPr="00564FC7" w:rsidRDefault="00D30BD2" w:rsidP="000149CB">
            <w:pPr>
              <w:rPr>
                <w:color w:val="AFB906"/>
                <w:sz w:val="28"/>
                <w:szCs w:val="28"/>
              </w:rPr>
            </w:pPr>
            <w:r w:rsidRPr="00564FC7">
              <w:rPr>
                <w:color w:val="AFB906"/>
                <w:sz w:val="28"/>
                <w:szCs w:val="28"/>
              </w:rPr>
              <w:t>Школа</w:t>
            </w:r>
            <w:r w:rsidR="000149CB">
              <w:rPr>
                <w:color w:val="AFB906"/>
                <w:sz w:val="28"/>
                <w:szCs w:val="28"/>
              </w:rPr>
              <w:t>:</w:t>
            </w:r>
            <w:r w:rsidR="00B6066D">
              <w:rPr>
                <w:color w:val="AFB906"/>
                <w:sz w:val="28"/>
                <w:szCs w:val="28"/>
              </w:rPr>
              <w:t xml:space="preserve">   МКОУ « Иммунная ООШ»</w:t>
            </w:r>
          </w:p>
        </w:tc>
        <w:tc>
          <w:tcPr>
            <w:tcW w:w="5386" w:type="dxa"/>
            <w:vAlign w:val="center"/>
          </w:tcPr>
          <w:p w:rsidR="00704073" w:rsidRPr="00564FC7" w:rsidRDefault="00564FC7" w:rsidP="000149CB">
            <w:pPr>
              <w:rPr>
                <w:color w:val="AFB906"/>
                <w:sz w:val="28"/>
                <w:szCs w:val="28"/>
              </w:rPr>
            </w:pPr>
            <w:r w:rsidRPr="00564FC7">
              <w:rPr>
                <w:color w:val="AFB906"/>
                <w:sz w:val="28"/>
                <w:szCs w:val="28"/>
              </w:rPr>
              <w:t>Класс</w:t>
            </w:r>
            <w:r w:rsidR="000149CB">
              <w:rPr>
                <w:color w:val="AFB906"/>
                <w:sz w:val="28"/>
                <w:szCs w:val="28"/>
              </w:rPr>
              <w:t>:</w:t>
            </w:r>
            <w:r w:rsidR="00B6066D">
              <w:rPr>
                <w:color w:val="AFB906"/>
                <w:sz w:val="28"/>
                <w:szCs w:val="28"/>
              </w:rPr>
              <w:t xml:space="preserve">  6</w:t>
            </w:r>
          </w:p>
        </w:tc>
      </w:tr>
      <w:tr w:rsidR="00704073" w:rsidTr="003E6C0B">
        <w:trPr>
          <w:trHeight w:val="778"/>
        </w:trPr>
        <w:tc>
          <w:tcPr>
            <w:tcW w:w="5184" w:type="dxa"/>
            <w:vAlign w:val="center"/>
          </w:tcPr>
          <w:p w:rsidR="00704073" w:rsidRPr="00564FC7" w:rsidRDefault="00B6066D" w:rsidP="000149CB">
            <w:pPr>
              <w:rPr>
                <w:color w:val="AFB906"/>
                <w:sz w:val="28"/>
                <w:szCs w:val="28"/>
              </w:rPr>
            </w:pPr>
            <w:proofErr w:type="spellStart"/>
            <w:r>
              <w:rPr>
                <w:color w:val="AFB906"/>
                <w:sz w:val="28"/>
                <w:szCs w:val="28"/>
              </w:rPr>
              <w:t>Пос</w:t>
            </w:r>
            <w:proofErr w:type="spellEnd"/>
            <w:r>
              <w:rPr>
                <w:color w:val="AFB906"/>
                <w:sz w:val="28"/>
                <w:szCs w:val="28"/>
              </w:rPr>
              <w:t xml:space="preserve"> </w:t>
            </w:r>
            <w:proofErr w:type="gramStart"/>
            <w:r w:rsidR="000149CB">
              <w:rPr>
                <w:color w:val="AFB906"/>
                <w:sz w:val="28"/>
                <w:szCs w:val="28"/>
              </w:rPr>
              <w:t>:</w:t>
            </w:r>
            <w:r>
              <w:rPr>
                <w:color w:val="AFB906"/>
                <w:sz w:val="28"/>
                <w:szCs w:val="28"/>
              </w:rPr>
              <w:t>И</w:t>
            </w:r>
            <w:proofErr w:type="gramEnd"/>
            <w:r>
              <w:rPr>
                <w:color w:val="AFB906"/>
                <w:sz w:val="28"/>
                <w:szCs w:val="28"/>
              </w:rPr>
              <w:t>ммунный</w:t>
            </w:r>
          </w:p>
        </w:tc>
        <w:tc>
          <w:tcPr>
            <w:tcW w:w="5386" w:type="dxa"/>
            <w:vAlign w:val="center"/>
          </w:tcPr>
          <w:p w:rsidR="00704073" w:rsidRPr="00564FC7" w:rsidRDefault="00564FC7" w:rsidP="000149CB">
            <w:pPr>
              <w:rPr>
                <w:color w:val="AFB906"/>
                <w:sz w:val="28"/>
                <w:szCs w:val="28"/>
              </w:rPr>
            </w:pPr>
            <w:r w:rsidRPr="00564FC7">
              <w:rPr>
                <w:color w:val="AFB906"/>
                <w:sz w:val="28"/>
                <w:szCs w:val="28"/>
              </w:rPr>
              <w:t>Телефон</w:t>
            </w:r>
            <w:r w:rsidR="000149CB">
              <w:rPr>
                <w:color w:val="AFB906"/>
                <w:sz w:val="28"/>
                <w:szCs w:val="28"/>
              </w:rPr>
              <w:t>:</w:t>
            </w:r>
          </w:p>
        </w:tc>
      </w:tr>
    </w:tbl>
    <w:tbl>
      <w:tblPr>
        <w:tblStyle w:val="a3"/>
        <w:tblpPr w:leftFromText="187" w:rightFromText="187" w:vertAnchor="page" w:horzAnchor="margin" w:tblpXSpec="right" w:tblpY="12475"/>
        <w:tblW w:w="0" w:type="auto"/>
        <w:tblBorders>
          <w:top w:val="none" w:sz="0" w:space="0" w:color="auto"/>
          <w:left w:val="none" w:sz="0" w:space="0" w:color="auto"/>
          <w:bottom w:val="single" w:sz="4" w:space="0" w:color="AFB906"/>
          <w:right w:val="none" w:sz="0" w:space="0" w:color="auto"/>
          <w:insideH w:val="single" w:sz="4" w:space="0" w:color="AFB906"/>
          <w:insideV w:val="single" w:sz="4" w:space="0" w:color="AFB906"/>
        </w:tblBorders>
        <w:tblLook w:val="04A0" w:firstRow="1" w:lastRow="0" w:firstColumn="1" w:lastColumn="0" w:noHBand="0" w:noVBand="1"/>
      </w:tblPr>
      <w:tblGrid>
        <w:gridCol w:w="7056"/>
      </w:tblGrid>
      <w:tr w:rsidR="001E4BAD" w:rsidTr="006544BB">
        <w:trPr>
          <w:trHeight w:val="720"/>
        </w:trPr>
        <w:tc>
          <w:tcPr>
            <w:tcW w:w="7056" w:type="dxa"/>
            <w:vAlign w:val="center"/>
          </w:tcPr>
          <w:p w:rsidR="001E4BAD" w:rsidRPr="00541FED" w:rsidRDefault="000149CB" w:rsidP="001E4BAD">
            <w:pPr>
              <w:rPr>
                <w:color w:val="AFB906"/>
                <w:sz w:val="28"/>
                <w:szCs w:val="28"/>
              </w:rPr>
            </w:pPr>
            <w:r w:rsidRPr="000149CB">
              <w:rPr>
                <w:color w:val="AFB906"/>
                <w:sz w:val="28"/>
                <w:szCs w:val="28"/>
              </w:rPr>
              <w:t>Адрес</w:t>
            </w:r>
            <w:r>
              <w:rPr>
                <w:color w:val="AFB906"/>
                <w:sz w:val="28"/>
                <w:szCs w:val="28"/>
              </w:rPr>
              <w:t>:</w:t>
            </w:r>
            <w:r w:rsidR="00B6066D">
              <w:rPr>
                <w:color w:val="AFB906"/>
                <w:sz w:val="28"/>
                <w:szCs w:val="28"/>
              </w:rPr>
              <w:t xml:space="preserve"> </w:t>
            </w:r>
            <w:proofErr w:type="spellStart"/>
            <w:r w:rsidR="00B6066D">
              <w:rPr>
                <w:color w:val="AFB906"/>
                <w:sz w:val="28"/>
                <w:szCs w:val="28"/>
              </w:rPr>
              <w:t>Тарумовский</w:t>
            </w:r>
            <w:proofErr w:type="spellEnd"/>
            <w:r w:rsidR="00B6066D">
              <w:rPr>
                <w:color w:val="AFB906"/>
                <w:sz w:val="28"/>
                <w:szCs w:val="28"/>
              </w:rPr>
              <w:t xml:space="preserve"> район </w:t>
            </w:r>
            <w:proofErr w:type="spellStart"/>
            <w:r w:rsidR="00B6066D">
              <w:rPr>
                <w:color w:val="AFB906"/>
                <w:sz w:val="28"/>
                <w:szCs w:val="28"/>
              </w:rPr>
              <w:t>пос</w:t>
            </w:r>
            <w:proofErr w:type="gramStart"/>
            <w:r w:rsidR="00B6066D">
              <w:rPr>
                <w:color w:val="AFB906"/>
                <w:sz w:val="28"/>
                <w:szCs w:val="28"/>
              </w:rPr>
              <w:t>.м</w:t>
            </w:r>
            <w:proofErr w:type="gramEnd"/>
            <w:r w:rsidR="00B6066D">
              <w:rPr>
                <w:color w:val="AFB906"/>
                <w:sz w:val="28"/>
                <w:szCs w:val="28"/>
              </w:rPr>
              <w:t>ииунный</w:t>
            </w:r>
            <w:proofErr w:type="spellEnd"/>
            <w:r w:rsidR="00B6066D">
              <w:rPr>
                <w:color w:val="AFB906"/>
                <w:sz w:val="28"/>
                <w:szCs w:val="28"/>
              </w:rPr>
              <w:t xml:space="preserve"> </w:t>
            </w:r>
            <w:proofErr w:type="spellStart"/>
            <w:r w:rsidR="00B6066D">
              <w:rPr>
                <w:color w:val="AFB906"/>
                <w:sz w:val="28"/>
                <w:szCs w:val="28"/>
              </w:rPr>
              <w:t>ул</w:t>
            </w:r>
            <w:proofErr w:type="spellEnd"/>
            <w:r w:rsidR="00B6066D">
              <w:rPr>
                <w:color w:val="AFB906"/>
                <w:sz w:val="28"/>
                <w:szCs w:val="28"/>
              </w:rPr>
              <w:t xml:space="preserve"> .Мира</w:t>
            </w:r>
          </w:p>
        </w:tc>
      </w:tr>
      <w:tr w:rsidR="001E4BAD" w:rsidTr="006544BB">
        <w:trPr>
          <w:trHeight w:val="720"/>
        </w:trPr>
        <w:tc>
          <w:tcPr>
            <w:tcW w:w="7056" w:type="dxa"/>
            <w:vAlign w:val="center"/>
          </w:tcPr>
          <w:p w:rsidR="001E4BAD" w:rsidRPr="00541FED" w:rsidRDefault="000149CB" w:rsidP="001E4BAD">
            <w:pPr>
              <w:rPr>
                <w:color w:val="AFB906"/>
                <w:sz w:val="28"/>
                <w:szCs w:val="28"/>
              </w:rPr>
            </w:pPr>
            <w:r w:rsidRPr="007557E1">
              <w:rPr>
                <w:color w:val="AFB906"/>
                <w:sz w:val="28"/>
                <w:szCs w:val="28"/>
              </w:rPr>
              <w:t>Адрес школы</w:t>
            </w:r>
            <w:r>
              <w:rPr>
                <w:color w:val="AFB906"/>
                <w:sz w:val="28"/>
                <w:szCs w:val="28"/>
              </w:rPr>
              <w:t>:</w:t>
            </w:r>
            <w:r w:rsidR="00B6066D">
              <w:rPr>
                <w:color w:val="AFB906"/>
                <w:sz w:val="28"/>
                <w:szCs w:val="28"/>
              </w:rPr>
              <w:t xml:space="preserve"> </w:t>
            </w:r>
            <w:proofErr w:type="spellStart"/>
            <w:r w:rsidR="00B6066D">
              <w:rPr>
                <w:color w:val="AFB906"/>
                <w:sz w:val="28"/>
                <w:szCs w:val="28"/>
              </w:rPr>
              <w:t>Тарумовский</w:t>
            </w:r>
            <w:proofErr w:type="spellEnd"/>
            <w:r w:rsidR="00B6066D">
              <w:rPr>
                <w:color w:val="AFB906"/>
                <w:sz w:val="28"/>
                <w:szCs w:val="28"/>
              </w:rPr>
              <w:t xml:space="preserve"> район </w:t>
            </w:r>
            <w:proofErr w:type="spellStart"/>
            <w:r w:rsidR="00B6066D">
              <w:rPr>
                <w:color w:val="AFB906"/>
                <w:sz w:val="28"/>
                <w:szCs w:val="28"/>
              </w:rPr>
              <w:t>пос</w:t>
            </w:r>
            <w:proofErr w:type="gramStart"/>
            <w:r w:rsidR="00B6066D">
              <w:rPr>
                <w:color w:val="AFB906"/>
                <w:sz w:val="28"/>
                <w:szCs w:val="28"/>
              </w:rPr>
              <w:t>.И</w:t>
            </w:r>
            <w:proofErr w:type="gramEnd"/>
            <w:r w:rsidR="00B6066D">
              <w:rPr>
                <w:color w:val="AFB906"/>
                <w:sz w:val="28"/>
                <w:szCs w:val="28"/>
              </w:rPr>
              <w:t>ммунный</w:t>
            </w:r>
            <w:proofErr w:type="spellEnd"/>
            <w:r w:rsidR="00B6066D">
              <w:rPr>
                <w:color w:val="AFB906"/>
                <w:sz w:val="28"/>
                <w:szCs w:val="28"/>
              </w:rPr>
              <w:t xml:space="preserve"> </w:t>
            </w:r>
            <w:proofErr w:type="spellStart"/>
            <w:r w:rsidR="00B6066D">
              <w:rPr>
                <w:color w:val="AFB906"/>
                <w:sz w:val="28"/>
                <w:szCs w:val="28"/>
              </w:rPr>
              <w:t>ул</w:t>
            </w:r>
            <w:proofErr w:type="spellEnd"/>
            <w:r w:rsidR="00B6066D">
              <w:rPr>
                <w:color w:val="AFB906"/>
                <w:sz w:val="28"/>
                <w:szCs w:val="28"/>
              </w:rPr>
              <w:t xml:space="preserve"> .Школьная 1/1</w:t>
            </w:r>
          </w:p>
        </w:tc>
      </w:tr>
    </w:tbl>
    <w:p w:rsidR="007C624A" w:rsidRDefault="001E4BAD">
      <w:pPr>
        <w:sectPr w:rsidR="007C624A" w:rsidSect="00B16163">
          <w:pgSz w:w="11907" w:h="16839" w:code="9"/>
          <w:pgMar w:top="562" w:right="562" w:bottom="562" w:left="562" w:header="720" w:footer="720" w:gutter="0"/>
          <w:cols w:space="720"/>
          <w:docGrid w:linePitch="360"/>
        </w:sectPr>
      </w:pPr>
      <w:r>
        <w:rPr>
          <w:noProof/>
        </w:rPr>
        <w:t xml:space="preserve"> </w:t>
      </w:r>
    </w:p>
    <w:p w:rsidR="00B6066D" w:rsidRDefault="009A763B" w:rsidP="009A763B">
      <w:pPr>
        <w:tabs>
          <w:tab w:val="center" w:pos="5391"/>
          <w:tab w:val="left" w:pos="8311"/>
        </w:tabs>
      </w:pPr>
      <w:r>
        <w:lastRenderedPageBreak/>
        <w:tab/>
      </w:r>
      <w:sdt>
        <w:sdtPr>
          <w:id w:val="-1826583867"/>
          <w:placeholder>
            <w:docPart w:val="CBC10D0D66674A6B9A222ED015C63854"/>
          </w:placeholder>
        </w:sdtPr>
        <w:sdtEndPr/>
        <w:sdtContent>
          <w:r>
            <w:rPr>
              <w:rFonts w:asciiTheme="majorHAnsi" w:hAnsiTheme="majorHAnsi"/>
              <w:color w:val="AFB906"/>
              <w:sz w:val="96"/>
              <w:szCs w:val="96"/>
            </w:rPr>
            <w:t>Мои друзья</w:t>
          </w:r>
        </w:sdtContent>
      </w:sdt>
      <w:r>
        <w:tab/>
      </w:r>
      <w:r>
        <w:rPr>
          <w:noProof/>
          <w:color w:val="AFB906"/>
          <w:sz w:val="28"/>
          <w:szCs w:val="28"/>
          <w:lang w:eastAsia="ru-RU"/>
        </w:rPr>
        <w:drawing>
          <wp:inline distT="0" distB="0" distL="0" distR="0" wp14:anchorId="7420AE7F" wp14:editId="24D33FB1">
            <wp:extent cx="5151755" cy="3408045"/>
            <wp:effectExtent l="0" t="0" r="0" b="190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1755" cy="34080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462BB" w:rsidRDefault="00B6066D" w:rsidP="00B6066D">
      <w:r>
        <w:rPr>
          <w:noProof/>
          <w:lang w:eastAsia="ru-RU"/>
        </w:rPr>
        <w:t xml:space="preserve"> </w:t>
      </w:r>
      <w:r w:rsidR="004B72F9"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42879" behindDoc="1" locked="1" layoutInCell="1" allowOverlap="1" wp14:anchorId="12BA3392" wp14:editId="0C593179">
                <wp:simplePos x="0" y="0"/>
                <wp:positionH relativeFrom="page">
                  <wp:align>center</wp:align>
                </wp:positionH>
                <wp:positionV relativeFrom="page">
                  <wp:align>center</wp:align>
                </wp:positionV>
                <wp:extent cx="7040880" cy="10259568"/>
                <wp:effectExtent l="0" t="0" r="7620" b="8890"/>
                <wp:wrapNone/>
                <wp:docPr id="233" name="Group 2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40880" cy="10259566"/>
                          <a:chOff x="0" y="1"/>
                          <a:chExt cx="7041457" cy="10257301"/>
                        </a:xfrm>
                      </wpg:grpSpPr>
                      <pic:pic xmlns:pic="http://schemas.openxmlformats.org/drawingml/2006/picture">
                        <pic:nvPicPr>
                          <pic:cNvPr id="227" name="Picture 227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1"/>
                            <a:ext cx="2103292" cy="66545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" name="Picture 16"/>
                          <pic:cNvPicPr>
                            <a:picLocks noChangeAspect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3127" y="8538357"/>
                            <a:ext cx="6958330" cy="17189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6" name="Picture 226"/>
                          <pic:cNvPicPr>
                            <a:picLocks noChangeAspect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605153" y="676894"/>
                            <a:ext cx="1188720" cy="116268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233" o:spid="_x0000_s1026" style="position:absolute;margin-left:0;margin-top:0;width:554.4pt;height:807.85pt;z-index:-251673601;mso-position-horizontal:center;mso-position-horizontal-relative:page;mso-position-vertical:center;mso-position-vertical-relative:page;mso-height-relative:margin" coordorigin="" coordsize="70414,10257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">
                <v:shape id="Picture 227" o:spid="_x0000_s1027" type="#_x0000_t75" style="position:absolute;width:21032;height:66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jkU/vEAAAA3AAAAA8AAABkcnMvZG93bnJldi54bWxEj0GLwjAUhO/C/ofwFrzImlrUlW6jLIqi&#10;R10Pe3w0z7a0eSlNrPXfG0HwOMzMN0y66k0tOmpdaVnBZByBIM6sLjlXcP7bfi1AOI+ssbZMCu7k&#10;YLX8GKSYaHvjI3Unn4sAYZeggsL7JpHSZQUZdGPbEAfvYluDPsg2l7rFW4CbWsZRNJcGSw4LBTa0&#10;LiirTlej4P9oZiP213i6PnSbQ7mvdqPJWanhZ//7A8JT79/hV3uvFcTxNzzPhCMglw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jkU/vEAAAA3AAAAA8AAAAAAAAAAAAAAAAA&#10;nwIAAGRycy9kb3ducmV2LnhtbFBLBQYAAAAABAAEAPcAAACQAwAAAAA=&#10;">
                  <v:imagedata r:id="rId16" o:title=""/>
                  <v:path arrowok="t"/>
                </v:shape>
                <v:shape id="Picture 16" o:spid="_x0000_s1028" type="#_x0000_t75" style="position:absolute;left:831;top:85383;width:69583;height:171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RMxJ/DAAAA2wAAAA8AAABkcnMvZG93bnJldi54bWxET01rwkAQvQv9D8sUehHd1INIdA2lNCWU&#10;KjQpeB2yYxKbnQ3ZNab99V1B8DaP9zmbZDStGKh3jWUFz/MIBHFpdcOVgu8ina1AOI+ssbVMCn7J&#10;QbJ9mGww1vbCXzTkvhIhhF2MCmrvu1hKV9Zk0M1tRxy4o+0N+gD7SuoeLyHctHIRRUtpsOHQUGNH&#10;rzWVP/nZKMimh2y3/zyMQ2rkmyk/ir/V+0mpp8fxZQ3C0+jv4ps702H+Eq6/hAPk9h8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lEzEn8MAAADbAAAADwAAAAAAAAAAAAAAAACf&#10;AgAAZHJzL2Rvd25yZXYueG1sUEsFBgAAAAAEAAQA9wAAAI8DAAAAAA==&#10;">
                  <v:imagedata r:id="rId36" o:title=""/>
                  <v:path arrowok="t"/>
                </v:shape>
                <v:shape id="Picture 226" o:spid="_x0000_s1029" type="#_x0000_t75" style="position:absolute;left:56051;top:6768;width:11887;height:1162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6I6LHGAAAA3AAAAA8AAABkcnMvZG93bnJldi54bWxEj0FrwkAUhO8F/8PyCt7qpgFtSF0lCIVW&#10;FGr00ONj95mkzb4N2W2M/94tFDwOM/MNs1yPthUD9b5xrOB5loAg1s40XCk4Hd+eMhA+IBtsHZOC&#10;K3lYryYPS8yNu/CBhjJUIkLY56igDqHLpfS6Jot+5jri6J1dbzFE2VfS9HiJcNvKNEkW0mLDcaHG&#10;jjY16Z/y1yo4Z9uh+C5e5l32oU9f+0+Nu32m1PRxLF5BBBrDPfzffjcK0nQBf2fiEZCrG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fojoscYAAADcAAAADwAAAAAAAAAAAAAA&#10;AACfAgAAZHJzL2Rvd25yZXYueG1sUEsFBgAAAAAEAAQA9wAAAJIDAAAAAA==&#10;">
                  <v:imagedata r:id="rId37" o:title=""/>
                  <v:path arrowok="t"/>
                </v:shape>
                <w10:wrap anchorx="page" anchory="page"/>
                <w10:anchorlock/>
              </v:group>
            </w:pict>
          </mc:Fallback>
        </mc:AlternateContent>
      </w:r>
    </w:p>
    <w:p w:rsidR="00565BF1" w:rsidRDefault="009A763B">
      <w:r>
        <w:rPr>
          <w:noProof/>
          <w:lang w:eastAsia="ru-RU"/>
        </w:rPr>
        <w:drawing>
          <wp:inline distT="0" distB="0" distL="0" distR="0" wp14:anchorId="7CDD1DE9" wp14:editId="0569E595">
            <wp:extent cx="6733992" cy="3246895"/>
            <wp:effectExtent l="0" t="0" r="0" b="0"/>
            <wp:docPr id="2050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" name="Picture 2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8462" cy="3249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</wp:inline>
        </w:drawing>
      </w:r>
    </w:p>
    <w:tbl>
      <w:tblPr>
        <w:tblStyle w:val="a3"/>
        <w:tblpPr w:leftFromText="187" w:rightFromText="187" w:vertAnchor="page" w:horzAnchor="page" w:tblpXSpec="center" w:tblpY="3313"/>
        <w:tblW w:w="10080" w:type="dxa"/>
        <w:tblLook w:val="04A0" w:firstRow="1" w:lastRow="0" w:firstColumn="1" w:lastColumn="0" w:noHBand="0" w:noVBand="1"/>
      </w:tblPr>
      <w:tblGrid>
        <w:gridCol w:w="10080"/>
      </w:tblGrid>
      <w:tr w:rsidR="00E50A18" w:rsidTr="00962ECE">
        <w:trPr>
          <w:trHeight w:val="576"/>
        </w:trPr>
        <w:tc>
          <w:tcPr>
            <w:tcW w:w="1008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462BB" w:rsidRDefault="00641DE9" w:rsidP="00962ECE">
            <w:pPr>
              <w:spacing w:line="480" w:lineRule="auto"/>
              <w:rPr>
                <w:color w:val="AFB906"/>
                <w:sz w:val="28"/>
                <w:szCs w:val="28"/>
              </w:rPr>
            </w:pPr>
            <w:r>
              <w:rPr>
                <w:noProof/>
                <w:color w:val="AFB906"/>
                <w:sz w:val="28"/>
                <w:szCs w:val="28"/>
                <w:lang w:eastAsia="ru-RU"/>
              </w:rPr>
              <w:lastRenderedPageBreak/>
              <mc:AlternateContent>
                <mc:Choice Requires="wpg">
                  <w:drawing>
                    <wp:anchor distT="0" distB="0" distL="114300" distR="114300" simplePos="0" relativeHeight="251659264" behindDoc="1" locked="0" layoutInCell="1" allowOverlap="1" wp14:anchorId="50E54AF6" wp14:editId="07798E58">
                      <wp:simplePos x="0" y="0"/>
                      <wp:positionH relativeFrom="page">
                        <wp:align>center</wp:align>
                      </wp:positionH>
                      <wp:positionV relativeFrom="page">
                        <wp:posOffset>236319</wp:posOffset>
                      </wp:positionV>
                      <wp:extent cx="6318504" cy="4791456"/>
                      <wp:effectExtent l="19050" t="19050" r="25400" b="28575"/>
                      <wp:wrapNone/>
                      <wp:docPr id="225" name="Group 22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318504" cy="4791456"/>
                                <a:chOff x="-1" y="-1"/>
                                <a:chExt cx="6321681" cy="4791915"/>
                              </a:xfrm>
                              <a:solidFill>
                                <a:srgbClr val="D7D0B8"/>
                              </a:solidFill>
                            </wpg:grpSpPr>
                            <pic:pic xmlns:pic="http://schemas.openxmlformats.org/drawingml/2006/picture">
                              <pic:nvPicPr>
                                <pic:cNvPr id="19" name="Line1"/>
                                <pic:cNvPicPr preferRelativeResize="0">
                                  <a:picLocks/>
                                </pic:cNvPicPr>
                              </pic:nvPicPr>
                              <pic:blipFill>
                                <a:blip r:embed="rId39">
                                  <a:duotone>
                                    <a:prstClr val="black"/>
                                    <a:srgbClr val="D7D0B8">
                                      <a:tint val="45000"/>
                                      <a:satMod val="400000"/>
                                    </a:srgbClr>
                                  </a:duotone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1875" y="-1"/>
                                  <a:ext cx="6309805" cy="9145"/>
                                </a:xfrm>
                                <a:prstGeom prst="rect">
                                  <a:avLst/>
                                </a:prstGeom>
                                <a:grpFill/>
                                <a:ln>
                                  <a:solidFill>
                                    <a:srgbClr val="D7D0B8"/>
                                  </a:solidFill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0" name="Line2"/>
                                <pic:cNvPicPr preferRelativeResize="0">
                                  <a:picLocks/>
                                </pic:cNvPicPr>
                              </pic:nvPicPr>
                              <pic:blipFill>
                                <a:blip r:embed="rId39">
                                  <a:duotone>
                                    <a:prstClr val="black"/>
                                    <a:srgbClr val="D7D0B8">
                                      <a:tint val="45000"/>
                                      <a:satMod val="400000"/>
                                    </a:srgbClr>
                                  </a:duotone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-1" y="438838"/>
                                  <a:ext cx="6309805" cy="9145"/>
                                </a:xfrm>
                                <a:prstGeom prst="rect">
                                  <a:avLst/>
                                </a:prstGeom>
                                <a:grpFill/>
                                <a:ln>
                                  <a:solidFill>
                                    <a:srgbClr val="D7D0B8"/>
                                  </a:solidFill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1" name="Line3"/>
                                <pic:cNvPicPr preferRelativeResize="0">
                                  <a:picLocks/>
                                </pic:cNvPicPr>
                              </pic:nvPicPr>
                              <pic:blipFill>
                                <a:blip r:embed="rId39">
                                  <a:duotone>
                                    <a:prstClr val="black"/>
                                    <a:srgbClr val="D7D0B8">
                                      <a:tint val="45000"/>
                                      <a:satMod val="400000"/>
                                    </a:srgbClr>
                                  </a:duotone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-1" y="868785"/>
                                  <a:ext cx="6309805" cy="9145"/>
                                </a:xfrm>
                                <a:prstGeom prst="rect">
                                  <a:avLst/>
                                </a:prstGeom>
                                <a:grpFill/>
                                <a:ln>
                                  <a:solidFill>
                                    <a:srgbClr val="D7D0B8"/>
                                  </a:solidFill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2" name="Line4"/>
                                <pic:cNvPicPr preferRelativeResize="0">
                                  <a:picLocks/>
                                </pic:cNvPicPr>
                              </pic:nvPicPr>
                              <pic:blipFill>
                                <a:blip r:embed="rId39">
                                  <a:duotone>
                                    <a:prstClr val="black"/>
                                    <a:srgbClr val="D7D0B8">
                                      <a:tint val="45000"/>
                                      <a:satMod val="400000"/>
                                    </a:srgbClr>
                                  </a:duotone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-1" y="1307624"/>
                                  <a:ext cx="6309805" cy="9145"/>
                                </a:xfrm>
                                <a:prstGeom prst="rect">
                                  <a:avLst/>
                                </a:prstGeom>
                                <a:grpFill/>
                                <a:ln>
                                  <a:solidFill>
                                    <a:srgbClr val="D7D0B8"/>
                                  </a:solidFill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" name="Line5"/>
                                <pic:cNvPicPr preferRelativeResize="0">
                                  <a:picLocks/>
                                </pic:cNvPicPr>
                              </pic:nvPicPr>
                              <pic:blipFill>
                                <a:blip r:embed="rId39">
                                  <a:duotone>
                                    <a:prstClr val="black"/>
                                    <a:srgbClr val="D7D0B8">
                                      <a:tint val="45000"/>
                                      <a:satMod val="400000"/>
                                    </a:srgbClr>
                                  </a:duotone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-1" y="1737571"/>
                                  <a:ext cx="6309805" cy="9145"/>
                                </a:xfrm>
                                <a:prstGeom prst="rect">
                                  <a:avLst/>
                                </a:prstGeom>
                                <a:grpFill/>
                                <a:ln>
                                  <a:solidFill>
                                    <a:srgbClr val="D7D0B8"/>
                                  </a:solidFill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5" name="Line6"/>
                                <pic:cNvPicPr preferRelativeResize="0">
                                  <a:picLocks/>
                                </pic:cNvPicPr>
                              </pic:nvPicPr>
                              <pic:blipFill>
                                <a:blip r:embed="rId39">
                                  <a:duotone>
                                    <a:prstClr val="black"/>
                                    <a:srgbClr val="D7D0B8">
                                      <a:tint val="45000"/>
                                      <a:satMod val="400000"/>
                                    </a:srgbClr>
                                  </a:duotone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-1" y="2176410"/>
                                  <a:ext cx="6309805" cy="9145"/>
                                </a:xfrm>
                                <a:prstGeom prst="rect">
                                  <a:avLst/>
                                </a:prstGeom>
                                <a:grpFill/>
                                <a:ln>
                                  <a:solidFill>
                                    <a:srgbClr val="D7D0B8"/>
                                  </a:solidFill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6" name="Line7"/>
                                <pic:cNvPicPr preferRelativeResize="0">
                                  <a:picLocks/>
                                </pic:cNvPicPr>
                              </pic:nvPicPr>
                              <pic:blipFill>
                                <a:blip r:embed="rId39">
                                  <a:duotone>
                                    <a:prstClr val="black"/>
                                    <a:srgbClr val="D7D0B8">
                                      <a:tint val="45000"/>
                                      <a:satMod val="400000"/>
                                    </a:srgbClr>
                                  </a:duotone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-1" y="2606358"/>
                                  <a:ext cx="6309805" cy="9145"/>
                                </a:xfrm>
                                <a:prstGeom prst="rect">
                                  <a:avLst/>
                                </a:prstGeom>
                                <a:grpFill/>
                                <a:ln>
                                  <a:solidFill>
                                    <a:srgbClr val="D7D0B8"/>
                                  </a:solidFill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7" name="Line8"/>
                                <pic:cNvPicPr preferRelativeResize="0">
                                  <a:picLocks/>
                                </pic:cNvPicPr>
                              </pic:nvPicPr>
                              <pic:blipFill>
                                <a:blip r:embed="rId39">
                                  <a:duotone>
                                    <a:prstClr val="black"/>
                                    <a:srgbClr val="D7D0B8">
                                      <a:tint val="45000"/>
                                      <a:satMod val="400000"/>
                                    </a:srgbClr>
                                  </a:duotone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-1" y="3045196"/>
                                  <a:ext cx="6309805" cy="9145"/>
                                </a:xfrm>
                                <a:prstGeom prst="rect">
                                  <a:avLst/>
                                </a:prstGeom>
                                <a:grpFill/>
                                <a:ln>
                                  <a:solidFill>
                                    <a:srgbClr val="D7D0B8"/>
                                  </a:solidFill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8" name="Line9"/>
                                <pic:cNvPicPr preferRelativeResize="0">
                                  <a:picLocks/>
                                </pic:cNvPicPr>
                              </pic:nvPicPr>
                              <pic:blipFill>
                                <a:blip r:embed="rId39">
                                  <a:duotone>
                                    <a:prstClr val="black"/>
                                    <a:srgbClr val="D7D0B8">
                                      <a:tint val="45000"/>
                                      <a:satMod val="400000"/>
                                    </a:srgbClr>
                                  </a:duotone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-1" y="3475144"/>
                                  <a:ext cx="6309805" cy="9145"/>
                                </a:xfrm>
                                <a:prstGeom prst="rect">
                                  <a:avLst/>
                                </a:prstGeom>
                                <a:grpFill/>
                                <a:ln>
                                  <a:solidFill>
                                    <a:srgbClr val="D7D0B8"/>
                                  </a:solidFill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0" name="Line10"/>
                                <pic:cNvPicPr preferRelativeResize="0">
                                  <a:picLocks/>
                                </pic:cNvPicPr>
                              </pic:nvPicPr>
                              <pic:blipFill>
                                <a:blip r:embed="rId39">
                                  <a:duotone>
                                    <a:prstClr val="black"/>
                                    <a:srgbClr val="D7D0B8">
                                      <a:tint val="45000"/>
                                      <a:satMod val="400000"/>
                                    </a:srgbClr>
                                  </a:duotone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-1" y="3913982"/>
                                  <a:ext cx="6309805" cy="9145"/>
                                </a:xfrm>
                                <a:prstGeom prst="rect">
                                  <a:avLst/>
                                </a:prstGeom>
                                <a:grpFill/>
                                <a:ln>
                                  <a:solidFill>
                                    <a:srgbClr val="D7D0B8"/>
                                  </a:solidFill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1" name="Line11"/>
                                <pic:cNvPicPr preferRelativeResize="0">
                                  <a:picLocks/>
                                </pic:cNvPicPr>
                              </pic:nvPicPr>
                              <pic:blipFill>
                                <a:blip r:embed="rId39">
                                  <a:duotone>
                                    <a:prstClr val="black"/>
                                    <a:srgbClr val="D7D0B8">
                                      <a:tint val="45000"/>
                                      <a:satMod val="400000"/>
                                    </a:srgbClr>
                                  </a:duotone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-1" y="4343930"/>
                                  <a:ext cx="6309805" cy="9145"/>
                                </a:xfrm>
                                <a:prstGeom prst="rect">
                                  <a:avLst/>
                                </a:prstGeom>
                                <a:grpFill/>
                                <a:ln>
                                  <a:solidFill>
                                    <a:srgbClr val="D7D0B8"/>
                                  </a:solidFill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24" name="Line12"/>
                                <pic:cNvPicPr preferRelativeResize="0">
                                  <a:picLocks/>
                                </pic:cNvPicPr>
                              </pic:nvPicPr>
                              <pic:blipFill>
                                <a:blip r:embed="rId39">
                                  <a:duotone>
                                    <a:prstClr val="black"/>
                                    <a:srgbClr val="D7D0B8">
                                      <a:tint val="45000"/>
                                      <a:satMod val="400000"/>
                                    </a:srgbClr>
                                  </a:duotone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-1" y="4782769"/>
                                  <a:ext cx="6309805" cy="9145"/>
                                </a:xfrm>
                                <a:prstGeom prst="rect">
                                  <a:avLst/>
                                </a:prstGeom>
                                <a:grpFill/>
                                <a:ln>
                                  <a:solidFill>
                                    <a:srgbClr val="D7D0B8"/>
                                  </a:solidFill>
                                </a:ln>
                              </pic:spPr>
                            </pic:pic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id="Group 225" o:spid="_x0000_s1026" style="position:absolute;margin-left:0;margin-top:18.6pt;width:497.5pt;height:377.3pt;z-index:-251657216;mso-position-horizontal:center;mso-position-horizontal-relative:page;mso-position-vertical-relative:page;mso-width-relative:margin;mso-height-relative:margin" coordorigin="" coordsize="63216,4791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">
                      <v:shape id="Line1" o:spid="_x0000_s1027" type="#_x0000_t75" style="position:absolute;left:118;width:63098;height:91;visibility:visible;mso-wrap-style:square" o:preferrelative="f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2H2DPBAAAA2wAAAA8AAABkcnMvZG93bnJldi54bWxET0uLwjAQvgv7H8IseLOprohWo4iwiwcP&#10;Ppb1OjTTl82kNFmt/94Igrf5+J6zWHWmFldqXWlZwTCKQRCnVpecK/g9fQ+mIJxH1lhbJgV3crBa&#10;fvQWmGh74wNdjz4XIYRdggoK75tESpcWZNBFtiEOXGZbgz7ANpe6xVsIN7UcxfFEGiw5NBTY0Kag&#10;9HL8Nwqq+1d+3uF4WMXZXzamn9262qdK9T+79RyEp86/xS/3Vof5M3j+Eg6Qywc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N2H2DPBAAAA2wAAAA8AAAAAAAAAAAAAAAAAnwIA&#10;AGRycy9kb3ducmV2LnhtbFBLBQYAAAAABAAEAPcAAACNAwAAAAA=&#10;" stroked="t" strokecolor="#d7d0b8">
                        <v:imagedata r:id="rId40" o:title="" recolortarget="black"/>
                        <v:path arrowok="t"/>
                        <o:lock v:ext="edit" aspectratio="f"/>
                      </v:shape>
                      <v:shape id="Line2" o:spid="_x0000_s1028" type="#_x0000_t75" style="position:absolute;top:4388;width:63098;height:91;visibility:visible;mso-wrap-style:square" o:preferrelative="f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LRuxO/AAAA2wAAAA8AAABkcnMvZG93bnJldi54bWxET8uKwjAU3Qv+Q7jC7GyqIyLVKCIoLlyo&#10;M+j20ty+bG5KE7X+vVkILg/nvVh1phYPal1pWcEoikEQp1aXnCv4/9sOZyCcR9ZYWyYFL3KwWvZ7&#10;C0y0ffKJHmefixDCLkEFhfdNIqVLCzLoItsQBy6zrUEfYJtL3eIzhJtajuN4Kg2WHBoKbGhTUHo7&#10;342C6vWbXw84GVVxdskmtDusq2Oq1M+gW89BeOr8V/xx77WCcVgfvoQfIJdv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CC0bsTvwAAANsAAAAPAAAAAAAAAAAAAAAAAJ8CAABk&#10;cnMvZG93bnJldi54bWxQSwUGAAAAAAQABAD3AAAAiwMAAAAA&#10;" stroked="t" strokecolor="#d7d0b8">
                        <v:imagedata r:id="rId40" o:title="" recolortarget="black"/>
                        <v:path arrowok="t"/>
                        <o:lock v:ext="edit" aspectratio="f"/>
                      </v:shape>
                      <v:shape id="Line3" o:spid="_x0000_s1029" type="#_x0000_t75" style="position:absolute;top:8687;width:63098;height:92;visibility:visible;mso-wrap-style:square" o:preferrelative="f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2dHojCAAAA2wAAAA8AAABkcnMvZG93bnJldi54bWxEj0+LwjAUxO+C3yE8YW+aVmWRahQRFA8e&#10;XBW9PprXfzYvpYlav/1GWNjjMDO/YRarztTiSa0rLSuIRxEI4tTqknMFl/N2OAPhPLLG2jIpeJOD&#10;1bLfW2Ci7Yt/6HnyuQgQdgkqKLxvEildWpBBN7INcfAy2xr0Qba51C2+AtzUchxF39JgyWGhwIY2&#10;BaX308MoqN6T/HbAaVxF2TWb0u6wro6pUl+Dbj0H4anz/+G/9l4rGMfw+RJ+gFz+A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tnR6IwgAAANsAAAAPAAAAAAAAAAAAAAAAAJ8C&#10;AABkcnMvZG93bnJldi54bWxQSwUGAAAAAAQABAD3AAAAjgMAAAAA&#10;" stroked="t" strokecolor="#d7d0b8">
                        <v:imagedata r:id="rId40" o:title="" recolortarget="black"/>
                        <v:path arrowok="t"/>
                        <o:lock v:ext="edit" aspectratio="f"/>
                      </v:shape>
                      <v:shape id="Line4" o:spid="_x0000_s1030" type="#_x0000_t75" style="position:absolute;top:13076;width:63098;height:91;visibility:visible;mso-wrap-style:square" o:preferrelative="f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1PgP/CAAAA2wAAAA8AAABkcnMvZG93bnJldi54bWxEj0+LwjAUxO+C3yE8YW+aWmWRahQRFA8e&#10;XBW9PprXfzYvpYlav/1GWNjjMDO/YRarztTiSa0rLSsYjyIQxKnVJecKLuftcAbCeWSNtWVS8CYH&#10;q2W/t8BE2xf/0PPkcxEg7BJUUHjfJFK6tCCDbmQb4uBltjXog2xzqVt8BbipZRxF39JgyWGhwIY2&#10;BaX308MoqN6T/HbA6biKsms2pd1hXR1Tpb4G3XoOwlPn/8N/7b1WEMfw+RJ+gFz+A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dT4D/wgAAANsAAAAPAAAAAAAAAAAAAAAAAJ8C&#10;AABkcnMvZG93bnJldi54bWxQSwUGAAAAAAQABAD3AAAAjgMAAAAA&#10;" stroked="t" strokecolor="#d7d0b8">
                        <v:imagedata r:id="rId40" o:title="" recolortarget="black"/>
                        <v:path arrowok="t"/>
                        <o:lock v:ext="edit" aspectratio="f"/>
                      </v:shape>
                      <v:shape id="Line5" o:spid="_x0000_s1031" type="#_x0000_t75" style="position:absolute;top:17375;width:63098;height:92;visibility:visible;mso-wrap-style:square" o:preferrelative="f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IDJWTEAAAA2wAAAA8AAABkcnMvZG93bnJldi54bWxEj81qwzAQhO+FvIPYQG6NbCeU4kY2JtDS&#10;Qw5NWtrrYq3/Yq2MpcbO20eFQI/DzHzD7PLZ9OJCo2stK4jXEQji0uqWawVfn6+PzyCcR9bYWyYF&#10;V3KQZ4uHHabaTnyky8nXIkDYpaig8X5IpXRlQwbd2g7EwavsaNAHOdZSjzgFuOllEkVP0mDLYaHB&#10;gfYNlefTr1HQXTf1zwG3cRdV39WW3g5F91EqtVrOxQsIT7P/D9/b71pBsoG/L+EHyOwG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IDJWTEAAAA2wAAAA8AAAAAAAAAAAAAAAAA&#10;nwIAAGRycy9kb3ducmV2LnhtbFBLBQYAAAAABAAEAPcAAACQAwAAAAA=&#10;" stroked="t" strokecolor="#d7d0b8">
                        <v:imagedata r:id="rId40" o:title="" recolortarget="black"/>
                        <v:path arrowok="t"/>
                        <o:lock v:ext="edit" aspectratio="f"/>
                      </v:shape>
                      <v:shape id="Line6" o:spid="_x0000_s1032" type="#_x0000_t75" style="position:absolute;top:21764;width:63098;height:91;visibility:visible;mso-wrap-style:square" o:preferrelative="f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KmGIvEAAAA2wAAAA8AAABkcnMvZG93bnJldi54bWxEj09rwkAUxO8Fv8PyCr3VjTEWia4SBKUH&#10;D9UWvT6yL/+afRuyqybfvlso9DjMzG+Y9XYwrbhT72rLCmbTCARxbnXNpYKvz/3rEoTzyBpby6Rg&#10;JAfbzeRpjam2Dz7R/exLESDsUlRQed+lUrq8IoNuajvi4BW2N+iD7Eupe3wEuGllHEVv0mDNYaHC&#10;jnYV5d/nm1HQjPPyesRk1kTFpUjocMyaj1ypl+chW4HwNPj/8F/7XSuIF/D7JfwAufk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KmGIvEAAAA2wAAAA8AAAAAAAAAAAAAAAAA&#10;nwIAAGRycy9kb3ducmV2LnhtbFBLBQYAAAAABAAEAPcAAACQAwAAAAA=&#10;" stroked="t" strokecolor="#d7d0b8">
                        <v:imagedata r:id="rId40" o:title="" recolortarget="black"/>
                        <v:path arrowok="t"/>
                        <o:lock v:ext="edit" aspectratio="f"/>
                      </v:shape>
                      <v:shape id="Line7" o:spid="_x0000_s1033" type="#_x0000_t75" style="position:absolute;top:26063;width:63098;height:92;visibility:visible;mso-wrap-style:square" o:preferrelative="f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J0hvzDAAAA2wAAAA8AAABkcnMvZG93bnJldi54bWxEj0+LwjAUxO8LfofwFrytqVVEukYRQfHg&#10;Qd3FvT6a13/bvJQm2vrtjSB4HGbmN8xi1Zta3Kh1pWUF41EEgji1uuRcwe/P9msOwnlkjbVlUnAn&#10;B6vl4GOBibYdn+h29rkIEHYJKii8bxIpXVqQQTeyDXHwMtsa9EG2udQtdgFuahlH0UwaLDksFNjQ&#10;pqD0/3w1Cqr7JP874HRcRdklm9LusK6OqVLDz379DcJT79/hV3uvFcQzeH4JP0AuH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YnSG/MMAAADbAAAADwAAAAAAAAAAAAAAAACf&#10;AgAAZHJzL2Rvd25yZXYueG1sUEsFBgAAAAAEAAQA9wAAAI8DAAAAAA==&#10;" stroked="t" strokecolor="#d7d0b8">
                        <v:imagedata r:id="rId40" o:title="" recolortarget="black"/>
                        <v:path arrowok="t"/>
                        <o:lock v:ext="edit" aspectratio="f"/>
                      </v:shape>
                      <v:shape id="Line8" o:spid="_x0000_s1034" type="#_x0000_t75" style="position:absolute;top:30451;width:63098;height:92;visibility:visible;mso-wrap-style:square" o:preferrelative="f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04I2fEAAAA2wAAAA8AAABkcnMvZG93bnJldi54bWxEj09rwkAUxO8Fv8PyCr3VjTFYia4SBKUH&#10;D9UWvT6yL/+afRuyqybfvlso9DjMzG+Y9XYwrbhT72rLCmbTCARxbnXNpYKvz/3rEoTzyBpby6Rg&#10;JAfbzeRpjam2Dz7R/exLESDsUlRQed+lUrq8IoNuajvi4BW2N+iD7Eupe3wEuGllHEULabDmsFBh&#10;R7uK8u/zzShoxnl5PWIya6LiUiR0OGbNR67Uy/OQrUB4Gvx/+K/9rhXEb/D7JfwAufk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04I2fEAAAA2wAAAA8AAAAAAAAAAAAAAAAA&#10;nwIAAGRycy9kb3ducmV2LnhtbFBLBQYAAAAABAAEAPcAAACQAwAAAAA=&#10;" stroked="t" strokecolor="#d7d0b8">
                        <v:imagedata r:id="rId40" o:title="" recolortarget="black"/>
                        <v:path arrowok="t"/>
                        <o:lock v:ext="edit" aspectratio="f"/>
                      </v:shape>
                      <v:shape id="Line9" o:spid="_x0000_s1035" type="#_x0000_t75" style="position:absolute;top:34751;width:63098;height:91;visibility:visible;mso-wrap-style:square" o:preferrelative="f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yntxW/AAAA2wAAAA8AAABkcnMvZG93bnJldi54bWxET8uKwjAU3Qv+Q7jC7GyqIyLVKCIoLlyo&#10;M+j20ty+bG5KE7X+vVkILg/nvVh1phYPal1pWcEoikEQp1aXnCv4/9sOZyCcR9ZYWyYFL3KwWvZ7&#10;C0y0ffKJHmefixDCLkEFhfdNIqVLCzLoItsQBy6zrUEfYJtL3eIzhJtajuN4Kg2WHBoKbGhTUHo7&#10;342C6vWbXw84GVVxdskmtDusq2Oq1M+gW89BeOr8V/xx77WCcRgbvoQfIJdv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B8p7cVvwAAANsAAAAPAAAAAAAAAAAAAAAAAJ8CAABk&#10;cnMvZG93bnJldi54bWxQSwUGAAAAAAQABAD3AAAAiwMAAAAA&#10;" stroked="t" strokecolor="#d7d0b8">
                        <v:imagedata r:id="rId40" o:title="" recolortarget="black"/>
                        <v:path arrowok="t"/>
                        <o:lock v:ext="edit" aspectratio="f"/>
                      </v:shape>
                      <v:shape id="Line10" o:spid="_x0000_s1036" type="#_x0000_t75" style="position:absolute;top:39139;width:63098;height:92;visibility:visible;mso-wrap-style:square" o:preferrelative="f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cILc6+AAAA2wAAAA8AAABkcnMvZG93bnJldi54bWxET8uqwjAQ3Qv+QxjBnaY+EKlGEUFx4cKr&#10;otuhmb5sJqWJWv/eLC64PJz3ct2aSryocYVlBaNhBII4sbrgTMH1shvMQTiPrLGyTAo+5GC96naW&#10;GGv75j96nX0mQgi7GBXk3texlC7JyaAb2po4cKltDPoAm0zqBt8h3FRyHEUzabDg0JBjTducksf5&#10;aRSUn0l2P+J0VEbpLZ3S/rgpT4lS/V67WYDw1Pqf+N990AomYX34En6AXH0B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AcILc6+AAAA2wAAAA8AAAAAAAAAAAAAAAAAnwIAAGRy&#10;cy9kb3ducmV2LnhtbFBLBQYAAAAABAAEAPcAAACKAwAAAAA=&#10;" stroked="t" strokecolor="#d7d0b8">
                        <v:imagedata r:id="rId40" o:title="" recolortarget="black"/>
                        <v:path arrowok="t"/>
                        <o:lock v:ext="edit" aspectratio="f"/>
                      </v:shape>
                      <v:shape id="Line11" o:spid="_x0000_s1037" type="#_x0000_t75" style="position:absolute;top:43439;width:63098;height:91;visibility:visible;mso-wrap-style:square" o:preferrelative="f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hEiFXDAAAA2wAAAA8AAABkcnMvZG93bnJldi54bWxEj0uLwkAQhO/C/oehF/ZmJlGRJTqKLKx4&#10;8OBj0WuT6bzM9ITMqPHf7wiCx6KqvqLmy9404kadqywrSKIYBHFmdcWFgr/j7/AbhPPIGhvLpOBB&#10;DpaLj8EcU23vvKfbwRciQNilqKD0vk2ldFlJBl1kW+Lg5bYz6IPsCqk7vAe4aeQojqfSYMVhocSW&#10;fkrKLoerUVA/xsV5i5OkjvNTPqH1dlXvMqW+PvvVDISn3r/Dr/ZGKxgn8PwSfoBc/A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aESIVcMAAADbAAAADwAAAAAAAAAAAAAAAACf&#10;AgAAZHJzL2Rvd25yZXYueG1sUEsFBgAAAAAEAAQA9wAAAI8DAAAAAA==&#10;" stroked="t" strokecolor="#d7d0b8">
                        <v:imagedata r:id="rId40" o:title="" recolortarget="black"/>
                        <v:path arrowok="t"/>
                        <o:lock v:ext="edit" aspectratio="f"/>
                      </v:shape>
                      <v:shape id="Line12" o:spid="_x0000_s1038" type="#_x0000_t75" style="position:absolute;top:47827;width:63098;height:92;visibility:visible;mso-wrap-style:square" o:preferrelative="f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pPxOLFAAAA3AAAAA8AAABkcnMvZG93bnJldi54bWxEj81qwzAQhO+BvoPYQm+xHNeE4loJodDQ&#10;Qw6NU9rrYq3/aq2MpST221eFQI7DzHzD5NvJ9OJCo2stK1hFMQji0uqWawVfp/flCwjnkTX2lknB&#10;TA62m4dFjpm2Vz7SpfC1CBB2GSpovB8yKV3ZkEEX2YE4eJUdDfogx1rqEa8BbnqZxPFaGmw5LDQ4&#10;0FtD5W9xNgq6+bn+OWC66uLqu0ppf9h1n6VST4/T7hWEp8nfw7f2h1aQJCn8nwlHQG7+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aT8TixQAAANwAAAAPAAAAAAAAAAAAAAAA&#10;AJ8CAABkcnMvZG93bnJldi54bWxQSwUGAAAAAAQABAD3AAAAkQMAAAAA&#10;" stroked="t" strokecolor="#d7d0b8">
                        <v:imagedata r:id="rId40" o:title="" recolortarget="black"/>
                        <v:path arrowok="t"/>
                        <o:lock v:ext="edit" aspectratio="f"/>
                      </v:shape>
                      <w10:wrap anchorx="page" anchory="page"/>
                    </v:group>
                  </w:pict>
                </mc:Fallback>
              </mc:AlternateContent>
            </w:r>
          </w:p>
          <w:p w:rsidR="009A763B" w:rsidRPr="00E50A18" w:rsidRDefault="009A763B" w:rsidP="00962ECE">
            <w:pPr>
              <w:spacing w:line="480" w:lineRule="auto"/>
              <w:rPr>
                <w:color w:val="AFB906"/>
                <w:sz w:val="28"/>
                <w:szCs w:val="28"/>
              </w:rPr>
            </w:pPr>
          </w:p>
        </w:tc>
      </w:tr>
      <w:tr w:rsidR="00D96811" w:rsidTr="00962ECE">
        <w:trPr>
          <w:trHeight w:val="576"/>
        </w:trPr>
        <w:tc>
          <w:tcPr>
            <w:tcW w:w="1008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D96811" w:rsidRDefault="00D96811" w:rsidP="00962ECE">
            <w:pPr>
              <w:spacing w:line="480" w:lineRule="auto"/>
              <w:rPr>
                <w:noProof/>
                <w:color w:val="AFB906"/>
                <w:sz w:val="28"/>
                <w:szCs w:val="28"/>
                <w:lang w:eastAsia="ru-RU"/>
              </w:rPr>
            </w:pPr>
          </w:p>
        </w:tc>
      </w:tr>
      <w:tr w:rsidR="00D96811" w:rsidTr="00962ECE">
        <w:trPr>
          <w:trHeight w:val="576"/>
        </w:trPr>
        <w:tc>
          <w:tcPr>
            <w:tcW w:w="1008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D96811" w:rsidRDefault="00D96811" w:rsidP="00962ECE">
            <w:pPr>
              <w:spacing w:line="480" w:lineRule="auto"/>
              <w:rPr>
                <w:noProof/>
                <w:color w:val="AFB906"/>
                <w:sz w:val="28"/>
                <w:szCs w:val="28"/>
                <w:lang w:eastAsia="ru-RU"/>
              </w:rPr>
            </w:pPr>
          </w:p>
        </w:tc>
      </w:tr>
      <w:tr w:rsidR="00D96811" w:rsidTr="00962ECE">
        <w:trPr>
          <w:trHeight w:val="576"/>
        </w:trPr>
        <w:tc>
          <w:tcPr>
            <w:tcW w:w="1008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D96811" w:rsidRDefault="00D96811" w:rsidP="00962ECE">
            <w:pPr>
              <w:spacing w:line="480" w:lineRule="auto"/>
              <w:rPr>
                <w:noProof/>
                <w:color w:val="AFB906"/>
                <w:sz w:val="28"/>
                <w:szCs w:val="28"/>
                <w:lang w:eastAsia="ru-RU"/>
              </w:rPr>
            </w:pPr>
          </w:p>
        </w:tc>
      </w:tr>
      <w:tr w:rsidR="00D96811" w:rsidTr="00962ECE">
        <w:trPr>
          <w:trHeight w:val="576"/>
        </w:trPr>
        <w:tc>
          <w:tcPr>
            <w:tcW w:w="1008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D96811" w:rsidRDefault="00D96811" w:rsidP="00962ECE">
            <w:pPr>
              <w:spacing w:line="480" w:lineRule="auto"/>
              <w:rPr>
                <w:noProof/>
                <w:color w:val="AFB906"/>
                <w:sz w:val="28"/>
                <w:szCs w:val="28"/>
                <w:lang w:eastAsia="ru-RU"/>
              </w:rPr>
            </w:pPr>
          </w:p>
        </w:tc>
      </w:tr>
      <w:tr w:rsidR="00D96811" w:rsidTr="00962ECE">
        <w:trPr>
          <w:trHeight w:val="576"/>
        </w:trPr>
        <w:tc>
          <w:tcPr>
            <w:tcW w:w="1008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D96811" w:rsidRDefault="00D96811" w:rsidP="00962ECE">
            <w:pPr>
              <w:spacing w:line="480" w:lineRule="auto"/>
              <w:rPr>
                <w:noProof/>
                <w:color w:val="AFB906"/>
                <w:sz w:val="28"/>
                <w:szCs w:val="28"/>
                <w:lang w:eastAsia="ru-RU"/>
              </w:rPr>
            </w:pPr>
          </w:p>
        </w:tc>
      </w:tr>
      <w:tr w:rsidR="00D96811" w:rsidTr="00962ECE">
        <w:trPr>
          <w:trHeight w:val="576"/>
        </w:trPr>
        <w:tc>
          <w:tcPr>
            <w:tcW w:w="1008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D96811" w:rsidRDefault="00D96811" w:rsidP="00962ECE">
            <w:pPr>
              <w:spacing w:line="480" w:lineRule="auto"/>
              <w:rPr>
                <w:noProof/>
                <w:color w:val="AFB906"/>
                <w:sz w:val="28"/>
                <w:szCs w:val="28"/>
                <w:lang w:eastAsia="ru-RU"/>
              </w:rPr>
            </w:pPr>
          </w:p>
        </w:tc>
      </w:tr>
      <w:tr w:rsidR="00D96811" w:rsidTr="00962ECE">
        <w:trPr>
          <w:trHeight w:val="576"/>
        </w:trPr>
        <w:tc>
          <w:tcPr>
            <w:tcW w:w="1008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D96811" w:rsidRDefault="00D96811" w:rsidP="00962ECE">
            <w:pPr>
              <w:spacing w:line="480" w:lineRule="auto"/>
              <w:rPr>
                <w:noProof/>
                <w:color w:val="AFB906"/>
                <w:sz w:val="28"/>
                <w:szCs w:val="28"/>
                <w:lang w:eastAsia="ru-RU"/>
              </w:rPr>
            </w:pPr>
          </w:p>
        </w:tc>
      </w:tr>
      <w:tr w:rsidR="00D96811" w:rsidTr="00962ECE">
        <w:trPr>
          <w:trHeight w:val="576"/>
        </w:trPr>
        <w:tc>
          <w:tcPr>
            <w:tcW w:w="1008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D96811" w:rsidRDefault="00D96811" w:rsidP="00962ECE">
            <w:pPr>
              <w:spacing w:line="480" w:lineRule="auto"/>
              <w:rPr>
                <w:noProof/>
                <w:color w:val="AFB906"/>
                <w:sz w:val="28"/>
                <w:szCs w:val="28"/>
                <w:lang w:eastAsia="ru-RU"/>
              </w:rPr>
            </w:pPr>
          </w:p>
        </w:tc>
      </w:tr>
      <w:tr w:rsidR="00D96811" w:rsidTr="00962ECE">
        <w:trPr>
          <w:trHeight w:val="576"/>
        </w:trPr>
        <w:tc>
          <w:tcPr>
            <w:tcW w:w="1008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D96811" w:rsidRDefault="00D96811" w:rsidP="00962ECE">
            <w:pPr>
              <w:spacing w:line="480" w:lineRule="auto"/>
              <w:rPr>
                <w:noProof/>
                <w:color w:val="AFB906"/>
                <w:sz w:val="28"/>
                <w:szCs w:val="28"/>
                <w:lang w:eastAsia="ru-RU"/>
              </w:rPr>
            </w:pPr>
          </w:p>
        </w:tc>
      </w:tr>
      <w:tr w:rsidR="00D96811" w:rsidTr="00962ECE">
        <w:trPr>
          <w:trHeight w:val="576"/>
        </w:trPr>
        <w:tc>
          <w:tcPr>
            <w:tcW w:w="1008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D96811" w:rsidRDefault="00D96811" w:rsidP="00962ECE">
            <w:pPr>
              <w:spacing w:line="480" w:lineRule="auto"/>
              <w:rPr>
                <w:noProof/>
                <w:color w:val="AFB906"/>
                <w:sz w:val="28"/>
                <w:szCs w:val="28"/>
                <w:lang w:eastAsia="ru-RU"/>
              </w:rPr>
            </w:pPr>
          </w:p>
        </w:tc>
      </w:tr>
      <w:tr w:rsidR="00D96811" w:rsidTr="00962ECE">
        <w:trPr>
          <w:trHeight w:val="576"/>
        </w:trPr>
        <w:tc>
          <w:tcPr>
            <w:tcW w:w="1008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D96811" w:rsidRDefault="00D96811" w:rsidP="00962ECE">
            <w:pPr>
              <w:spacing w:line="480" w:lineRule="auto"/>
              <w:rPr>
                <w:noProof/>
                <w:color w:val="AFB906"/>
                <w:sz w:val="28"/>
                <w:szCs w:val="28"/>
                <w:lang w:eastAsia="ru-RU"/>
              </w:rPr>
            </w:pPr>
          </w:p>
        </w:tc>
      </w:tr>
    </w:tbl>
    <w:p w:rsidR="0066684D" w:rsidRPr="009A763B" w:rsidRDefault="009A763B" w:rsidP="0066684D">
      <w:r>
        <w:t xml:space="preserve"> </w:t>
      </w:r>
      <w:r w:rsidR="0066684D">
        <w:t xml:space="preserve">                                 </w:t>
      </w:r>
      <w:r w:rsidR="0066684D" w:rsidRPr="00417D8A">
        <w:rPr>
          <w:rFonts w:asciiTheme="majorHAnsi" w:hAnsiTheme="majorHAnsi"/>
          <w:color w:val="AFB906"/>
          <w:sz w:val="96"/>
          <w:szCs w:val="96"/>
        </w:rPr>
        <w:t>Мо</w:t>
      </w:r>
      <w:r w:rsidR="0066684D">
        <w:rPr>
          <w:rFonts w:asciiTheme="majorHAnsi" w:hAnsiTheme="majorHAnsi"/>
          <w:color w:val="AFB906"/>
          <w:sz w:val="96"/>
          <w:szCs w:val="96"/>
        </w:rPr>
        <w:t>и</w:t>
      </w:r>
      <w:r w:rsidR="0066684D" w:rsidRPr="009A763B">
        <w:rPr>
          <w:rFonts w:asciiTheme="majorHAnsi" w:hAnsiTheme="majorHAnsi"/>
          <w:color w:val="AFB906"/>
          <w:sz w:val="96"/>
          <w:szCs w:val="96"/>
        </w:rPr>
        <w:t xml:space="preserve"> </w:t>
      </w:r>
      <w:r w:rsidR="0066684D">
        <w:rPr>
          <w:rFonts w:asciiTheme="majorHAnsi" w:hAnsiTheme="majorHAnsi"/>
          <w:color w:val="AFB906"/>
          <w:sz w:val="96"/>
          <w:szCs w:val="96"/>
        </w:rPr>
        <w:t>увлечения</w:t>
      </w:r>
    </w:p>
    <w:p w:rsidR="00DE62AD" w:rsidRDefault="00DE62AD"/>
    <w:tbl>
      <w:tblPr>
        <w:tblStyle w:val="a3"/>
        <w:tblpPr w:leftFromText="187" w:rightFromText="187" w:vertAnchor="page" w:horzAnchor="margin" w:tblpY="2634"/>
        <w:tblW w:w="10239" w:type="dxa"/>
        <w:tblLook w:val="04A0" w:firstRow="1" w:lastRow="0" w:firstColumn="1" w:lastColumn="0" w:noHBand="0" w:noVBand="1"/>
      </w:tblPr>
      <w:tblGrid>
        <w:gridCol w:w="10239"/>
      </w:tblGrid>
      <w:tr w:rsidR="0066684D" w:rsidTr="00CC72AB">
        <w:trPr>
          <w:trHeight w:val="441"/>
        </w:trPr>
        <w:tc>
          <w:tcPr>
            <w:tcW w:w="1023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66684D" w:rsidRPr="00E50A18" w:rsidRDefault="0066684D" w:rsidP="0066684D">
            <w:pPr>
              <w:spacing w:line="480" w:lineRule="auto"/>
              <w:rPr>
                <w:color w:val="AFB906"/>
                <w:sz w:val="28"/>
                <w:szCs w:val="28"/>
              </w:rPr>
            </w:pPr>
            <w:r>
              <w:rPr>
                <w:rFonts w:ascii="Georgia" w:hAnsi="Georgia"/>
                <w:color w:val="000000"/>
                <w:sz w:val="27"/>
                <w:szCs w:val="27"/>
                <w:shd w:val="clear" w:color="auto" w:fill="FDFAF5"/>
              </w:rPr>
              <w:t>Сложно представить человека, у которого нет любимого занятия. У каждого из нас есть свое дело, которое помогает расслабиться, получить удовольствие и реализовать себя с самых разных сторон.</w:t>
            </w:r>
            <w:r>
              <w:rPr>
                <w:rFonts w:ascii="Georgia" w:hAnsi="Georgia"/>
                <w:color w:val="000000"/>
                <w:sz w:val="27"/>
                <w:szCs w:val="27"/>
              </w:rPr>
              <w:br/>
            </w:r>
            <w:r>
              <w:rPr>
                <w:rFonts w:ascii="Georgia" w:hAnsi="Georgia"/>
                <w:color w:val="000000"/>
                <w:sz w:val="27"/>
                <w:szCs w:val="27"/>
              </w:rPr>
              <w:br/>
            </w:r>
            <w:r>
              <w:rPr>
                <w:rFonts w:ascii="Georgia" w:hAnsi="Georgia"/>
                <w:color w:val="000000"/>
                <w:sz w:val="27"/>
                <w:szCs w:val="27"/>
                <w:shd w:val="clear" w:color="auto" w:fill="FDFAF5"/>
              </w:rPr>
              <w:t xml:space="preserve">Я являюсь тем человеком, который попробовал и продолжает пробовать все новое. И хотя у меня есть тройка любимых хобби, я всегда открыта для чего-то нового и интересного. Расскажу </w:t>
            </w:r>
            <w:proofErr w:type="gramStart"/>
            <w:r>
              <w:rPr>
                <w:rFonts w:ascii="Georgia" w:hAnsi="Georgia"/>
                <w:color w:val="000000"/>
                <w:sz w:val="27"/>
                <w:szCs w:val="27"/>
                <w:shd w:val="clear" w:color="auto" w:fill="FDFAF5"/>
              </w:rPr>
              <w:t>вам</w:t>
            </w:r>
            <w:proofErr w:type="gramEnd"/>
            <w:r>
              <w:rPr>
                <w:rFonts w:ascii="Georgia" w:hAnsi="Georgia"/>
                <w:color w:val="000000"/>
                <w:sz w:val="27"/>
                <w:szCs w:val="27"/>
                <w:shd w:val="clear" w:color="auto" w:fill="FDFAF5"/>
              </w:rPr>
              <w:t xml:space="preserve"> чем больше всего я люблю заниматься в свободное время.</w:t>
            </w:r>
            <w:r>
              <w:rPr>
                <w:rFonts w:ascii="Georgia" w:hAnsi="Georgia"/>
                <w:color w:val="000000"/>
                <w:sz w:val="27"/>
                <w:szCs w:val="27"/>
              </w:rPr>
              <w:br/>
            </w:r>
            <w:r>
              <w:rPr>
                <w:rFonts w:ascii="Georgia" w:hAnsi="Georgia"/>
                <w:color w:val="000000"/>
                <w:sz w:val="27"/>
                <w:szCs w:val="27"/>
              </w:rPr>
              <w:br/>
            </w:r>
            <w:r>
              <w:rPr>
                <w:rFonts w:ascii="Georgia" w:hAnsi="Georgia"/>
                <w:color w:val="000000"/>
                <w:sz w:val="27"/>
                <w:szCs w:val="27"/>
                <w:shd w:val="clear" w:color="auto" w:fill="FDFAF5"/>
              </w:rPr>
              <w:t xml:space="preserve">Первое и самое любимое занятие - это спорт. Я очень люблю спортивные секции, но любимым видом считаю волейбол. Мне нравится чувствовать физические нагрузки, это придает мне уверенность в своих силах, внутреннюю мощь и дисциплинированность. А еще волейбол это командная игра. Играя в коллективе, ты начинаешь понимать других людей, развиваешь в себе множество качеств, а смотря на прекрасных </w:t>
            </w:r>
            <w:proofErr w:type="gramStart"/>
            <w:r>
              <w:rPr>
                <w:rFonts w:ascii="Georgia" w:hAnsi="Georgia"/>
                <w:color w:val="000000"/>
                <w:sz w:val="27"/>
                <w:szCs w:val="27"/>
                <w:shd w:val="clear" w:color="auto" w:fill="FDFAF5"/>
              </w:rPr>
              <w:t>спортсменов</w:t>
            </w:r>
            <w:proofErr w:type="gramEnd"/>
            <w:r>
              <w:rPr>
                <w:rFonts w:ascii="Georgia" w:hAnsi="Georgia"/>
                <w:color w:val="000000"/>
                <w:sz w:val="27"/>
                <w:szCs w:val="27"/>
                <w:shd w:val="clear" w:color="auto" w:fill="FDFAF5"/>
              </w:rPr>
              <w:t xml:space="preserve"> ты понимаешь, что есть к чему стремиться и расти. Во время тренировок я стараюсь выкладываться по максимуму, и я очень горда собой, если результаты становятся улучшить</w:t>
            </w:r>
            <w:r>
              <w:rPr>
                <w:noProof/>
                <w:color w:val="AFB906"/>
                <w:sz w:val="28"/>
                <w:szCs w:val="28"/>
                <w:lang w:eastAsia="ru-RU"/>
              </w:rPr>
              <mc:AlternateContent>
                <mc:Choice Requires="wpg">
                  <w:drawing>
                    <wp:anchor distT="0" distB="0" distL="114300" distR="114300" simplePos="0" relativeHeight="251736064" behindDoc="1" locked="0" layoutInCell="1" allowOverlap="1" wp14:anchorId="39110D18" wp14:editId="5E3014DA">
                      <wp:simplePos x="0" y="0"/>
                      <wp:positionH relativeFrom="page">
                        <wp:align>center</wp:align>
                      </wp:positionH>
                      <wp:positionV relativeFrom="page">
                        <wp:posOffset>236319</wp:posOffset>
                      </wp:positionV>
                      <wp:extent cx="6318504" cy="4791456"/>
                      <wp:effectExtent l="19050" t="19050" r="25400" b="28575"/>
                      <wp:wrapNone/>
                      <wp:docPr id="234" name="Group 23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318504" cy="4791456"/>
                                <a:chOff x="-1" y="-1"/>
                                <a:chExt cx="6321681" cy="4791915"/>
                              </a:xfrm>
                              <a:solidFill>
                                <a:srgbClr val="D7D0B8"/>
                              </a:solidFill>
                            </wpg:grpSpPr>
                            <pic:pic xmlns:pic="http://schemas.openxmlformats.org/drawingml/2006/picture">
                              <pic:nvPicPr>
                                <pic:cNvPr id="235" name="Line1"/>
                                <pic:cNvPicPr preferRelativeResize="0">
                                  <a:picLocks/>
                                </pic:cNvPicPr>
                              </pic:nvPicPr>
                              <pic:blipFill>
                                <a:blip r:embed="rId39">
                                  <a:duotone>
                                    <a:prstClr val="black"/>
                                    <a:srgbClr val="D7D0B8">
                                      <a:tint val="45000"/>
                                      <a:satMod val="400000"/>
                                    </a:srgbClr>
                                  </a:duotone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1875" y="-1"/>
                                  <a:ext cx="6309805" cy="9145"/>
                                </a:xfrm>
                                <a:prstGeom prst="rect">
                                  <a:avLst/>
                                </a:prstGeom>
                                <a:grpFill/>
                                <a:ln>
                                  <a:solidFill>
                                    <a:srgbClr val="D7D0B8"/>
                                  </a:solidFill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6" name="Line2"/>
                                <pic:cNvPicPr preferRelativeResize="0">
                                  <a:picLocks/>
                                </pic:cNvPicPr>
                              </pic:nvPicPr>
                              <pic:blipFill>
                                <a:blip r:embed="rId39">
                                  <a:duotone>
                                    <a:prstClr val="black"/>
                                    <a:srgbClr val="D7D0B8">
                                      <a:tint val="45000"/>
                                      <a:satMod val="400000"/>
                                    </a:srgbClr>
                                  </a:duotone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-1" y="438838"/>
                                  <a:ext cx="6309805" cy="9145"/>
                                </a:xfrm>
                                <a:prstGeom prst="rect">
                                  <a:avLst/>
                                </a:prstGeom>
                                <a:grpFill/>
                                <a:ln>
                                  <a:solidFill>
                                    <a:srgbClr val="D7D0B8"/>
                                  </a:solidFill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7" name="Line3"/>
                                <pic:cNvPicPr preferRelativeResize="0">
                                  <a:picLocks/>
                                </pic:cNvPicPr>
                              </pic:nvPicPr>
                              <pic:blipFill>
                                <a:blip r:embed="rId39">
                                  <a:duotone>
                                    <a:prstClr val="black"/>
                                    <a:srgbClr val="D7D0B8">
                                      <a:tint val="45000"/>
                                      <a:satMod val="400000"/>
                                    </a:srgbClr>
                                  </a:duotone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-1" y="868785"/>
                                  <a:ext cx="6309805" cy="9145"/>
                                </a:xfrm>
                                <a:prstGeom prst="rect">
                                  <a:avLst/>
                                </a:prstGeom>
                                <a:grpFill/>
                                <a:ln>
                                  <a:solidFill>
                                    <a:srgbClr val="D7D0B8"/>
                                  </a:solidFill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8" name="Line4"/>
                                <pic:cNvPicPr preferRelativeResize="0">
                                  <a:picLocks/>
                                </pic:cNvPicPr>
                              </pic:nvPicPr>
                              <pic:blipFill>
                                <a:blip r:embed="rId39">
                                  <a:duotone>
                                    <a:prstClr val="black"/>
                                    <a:srgbClr val="D7D0B8">
                                      <a:tint val="45000"/>
                                      <a:satMod val="400000"/>
                                    </a:srgbClr>
                                  </a:duotone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-1" y="1307624"/>
                                  <a:ext cx="6309805" cy="9145"/>
                                </a:xfrm>
                                <a:prstGeom prst="rect">
                                  <a:avLst/>
                                </a:prstGeom>
                                <a:grpFill/>
                                <a:ln>
                                  <a:solidFill>
                                    <a:srgbClr val="D7D0B8"/>
                                  </a:solidFill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9" name="Line5"/>
                                <pic:cNvPicPr preferRelativeResize="0">
                                  <a:picLocks/>
                                </pic:cNvPicPr>
                              </pic:nvPicPr>
                              <pic:blipFill>
                                <a:blip r:embed="rId39">
                                  <a:duotone>
                                    <a:prstClr val="black"/>
                                    <a:srgbClr val="D7D0B8">
                                      <a:tint val="45000"/>
                                      <a:satMod val="400000"/>
                                    </a:srgbClr>
                                  </a:duotone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-1" y="1737571"/>
                                  <a:ext cx="6309805" cy="9145"/>
                                </a:xfrm>
                                <a:prstGeom prst="rect">
                                  <a:avLst/>
                                </a:prstGeom>
                                <a:grpFill/>
                                <a:ln>
                                  <a:solidFill>
                                    <a:srgbClr val="D7D0B8"/>
                                  </a:solidFill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40" name="Line6"/>
                                <pic:cNvPicPr preferRelativeResize="0">
                                  <a:picLocks/>
                                </pic:cNvPicPr>
                              </pic:nvPicPr>
                              <pic:blipFill>
                                <a:blip r:embed="rId39">
                                  <a:duotone>
                                    <a:prstClr val="black"/>
                                    <a:srgbClr val="D7D0B8">
                                      <a:tint val="45000"/>
                                      <a:satMod val="400000"/>
                                    </a:srgbClr>
                                  </a:duotone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-1" y="2176410"/>
                                  <a:ext cx="6309805" cy="9145"/>
                                </a:xfrm>
                                <a:prstGeom prst="rect">
                                  <a:avLst/>
                                </a:prstGeom>
                                <a:grpFill/>
                                <a:ln>
                                  <a:solidFill>
                                    <a:srgbClr val="D7D0B8"/>
                                  </a:solidFill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41" name="Line7"/>
                                <pic:cNvPicPr preferRelativeResize="0">
                                  <a:picLocks/>
                                </pic:cNvPicPr>
                              </pic:nvPicPr>
                              <pic:blipFill>
                                <a:blip r:embed="rId39">
                                  <a:duotone>
                                    <a:prstClr val="black"/>
                                    <a:srgbClr val="D7D0B8">
                                      <a:tint val="45000"/>
                                      <a:satMod val="400000"/>
                                    </a:srgbClr>
                                  </a:duotone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-1" y="2606358"/>
                                  <a:ext cx="6309805" cy="9145"/>
                                </a:xfrm>
                                <a:prstGeom prst="rect">
                                  <a:avLst/>
                                </a:prstGeom>
                                <a:grpFill/>
                                <a:ln>
                                  <a:solidFill>
                                    <a:srgbClr val="D7D0B8"/>
                                  </a:solidFill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42" name="Line8"/>
                                <pic:cNvPicPr preferRelativeResize="0">
                                  <a:picLocks/>
                                </pic:cNvPicPr>
                              </pic:nvPicPr>
                              <pic:blipFill>
                                <a:blip r:embed="rId39">
                                  <a:duotone>
                                    <a:prstClr val="black"/>
                                    <a:srgbClr val="D7D0B8">
                                      <a:tint val="45000"/>
                                      <a:satMod val="400000"/>
                                    </a:srgbClr>
                                  </a:duotone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-1" y="3045196"/>
                                  <a:ext cx="6309805" cy="9145"/>
                                </a:xfrm>
                                <a:prstGeom prst="rect">
                                  <a:avLst/>
                                </a:prstGeom>
                                <a:grpFill/>
                                <a:ln>
                                  <a:solidFill>
                                    <a:srgbClr val="D7D0B8"/>
                                  </a:solidFill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43" name="Line9"/>
                                <pic:cNvPicPr preferRelativeResize="0">
                                  <a:picLocks/>
                                </pic:cNvPicPr>
                              </pic:nvPicPr>
                              <pic:blipFill>
                                <a:blip r:embed="rId39">
                                  <a:duotone>
                                    <a:prstClr val="black"/>
                                    <a:srgbClr val="D7D0B8">
                                      <a:tint val="45000"/>
                                      <a:satMod val="400000"/>
                                    </a:srgbClr>
                                  </a:duotone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-1" y="3475144"/>
                                  <a:ext cx="6309805" cy="9145"/>
                                </a:xfrm>
                                <a:prstGeom prst="rect">
                                  <a:avLst/>
                                </a:prstGeom>
                                <a:grpFill/>
                                <a:ln>
                                  <a:solidFill>
                                    <a:srgbClr val="D7D0B8"/>
                                  </a:solidFill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44" name="Line10"/>
                                <pic:cNvPicPr preferRelativeResize="0">
                                  <a:picLocks/>
                                </pic:cNvPicPr>
                              </pic:nvPicPr>
                              <pic:blipFill>
                                <a:blip r:embed="rId39">
                                  <a:duotone>
                                    <a:prstClr val="black"/>
                                    <a:srgbClr val="D7D0B8">
                                      <a:tint val="45000"/>
                                      <a:satMod val="400000"/>
                                    </a:srgbClr>
                                  </a:duotone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-1" y="3913982"/>
                                  <a:ext cx="6309805" cy="9145"/>
                                </a:xfrm>
                                <a:prstGeom prst="rect">
                                  <a:avLst/>
                                </a:prstGeom>
                                <a:grpFill/>
                                <a:ln>
                                  <a:solidFill>
                                    <a:srgbClr val="D7D0B8"/>
                                  </a:solidFill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45" name="Line11"/>
                                <pic:cNvPicPr preferRelativeResize="0">
                                  <a:picLocks/>
                                </pic:cNvPicPr>
                              </pic:nvPicPr>
                              <pic:blipFill>
                                <a:blip r:embed="rId39">
                                  <a:duotone>
                                    <a:prstClr val="black"/>
                                    <a:srgbClr val="D7D0B8">
                                      <a:tint val="45000"/>
                                      <a:satMod val="400000"/>
                                    </a:srgbClr>
                                  </a:duotone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-1" y="4343930"/>
                                  <a:ext cx="6309805" cy="9145"/>
                                </a:xfrm>
                                <a:prstGeom prst="rect">
                                  <a:avLst/>
                                </a:prstGeom>
                                <a:grpFill/>
                                <a:ln>
                                  <a:solidFill>
                                    <a:srgbClr val="D7D0B8"/>
                                  </a:solidFill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46" name="Line12"/>
                                <pic:cNvPicPr preferRelativeResize="0">
                                  <a:picLocks/>
                                </pic:cNvPicPr>
                              </pic:nvPicPr>
                              <pic:blipFill>
                                <a:blip r:embed="rId39">
                                  <a:duotone>
                                    <a:prstClr val="black"/>
                                    <a:srgbClr val="D7D0B8">
                                      <a:tint val="45000"/>
                                      <a:satMod val="400000"/>
                                    </a:srgbClr>
                                  </a:duotone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-1" y="4782769"/>
                                  <a:ext cx="6309805" cy="9145"/>
                                </a:xfrm>
                                <a:prstGeom prst="rect">
                                  <a:avLst/>
                                </a:prstGeom>
                                <a:grpFill/>
                                <a:ln>
                                  <a:solidFill>
                                    <a:srgbClr val="D7D0B8"/>
                                  </a:solidFill>
                                </a:ln>
                              </pic:spPr>
                            </pic:pic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id="Group 234" o:spid="_x0000_s1026" style="position:absolute;margin-left:0;margin-top:18.6pt;width:497.5pt;height:377.3pt;z-index:-251580416;mso-position-horizontal:center;mso-position-horizontal-relative:page;mso-position-vertical-relative:page;mso-width-relative:margin;mso-height-relative:margin" coordorigin="" coordsize="63216,4791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"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Line1" o:spid="_x0000_s1027" type="#_x0000_t75" style="position:absolute;left:118;width:63098;height:91;visibility:visible;mso-wrap-style:square" o:preferrelative="f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Da96TFAAAA3AAAAA8AAABkcnMvZG93bnJldi54bWxEj0trwzAQhO+F/Aexgd5qOY+G4FgJIZDS&#10;gw9tUprrYq1fsVbGUhP731eFQo7DzHzDpLvBtOJGvastK5hFMQji3OqaSwVf5+PLGoTzyBpby6Rg&#10;JAe77eQpxUTbO3/S7eRLESDsElRQed8lUrq8IoMush1x8ArbG/RB9qXUPd4D3LRyHscrabDmsFBh&#10;R4eK8uvpxyhoxkV5yXA5a+Liu1jSW7ZvPnKlnqfDfgPC0+Af4f/2u1YwX7zC35lwBOT2F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w2vekxQAAANwAAAAPAAAAAAAAAAAAAAAA&#10;AJ8CAABkcnMvZG93bnJldi54bWxQSwUGAAAAAAQABAD3AAAAkQMAAAAA&#10;" stroked="t" strokecolor="#d7d0b8">
                        <v:imagedata r:id="rId41" o:title="" recolortarget="black"/>
                        <v:path arrowok="t"/>
                        <o:lock v:ext="edit" aspectratio="f"/>
                      </v:shape>
                      <v:shape id="Line2" o:spid="_x0000_s1028" type="#_x0000_t75" style="position:absolute;top:4388;width:63098;height:91;visibility:visible;mso-wrap-style:square" o:preferrelative="f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AIadPFAAAA3AAAAA8AAABkcnMvZG93bnJldi54bWxEj09rwkAUxO8Fv8PyBG91YxQp0VVEsHjI&#10;odXSXh/Zl39m34bs1iTfvlsQPA4z8xtmux9MI+7UucqygsU8AkGcWV1xoeDrenp9A+E8ssbGMikY&#10;ycF+N3nZYqJtz590v/hCBAi7BBWU3reJlC4ryaCb25Y4eLntDPogu0LqDvsAN42Mo2gtDVYcFkps&#10;6VhSdrv8GgX1uCx+Ulwt6ij/zlf0nh7qj0yp2XQ4bEB4Gvwz/GiftYJ4uYb/M+EIyN0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ACGnTxQAAANwAAAAPAAAAAAAAAAAAAAAA&#10;AJ8CAABkcnMvZG93bnJldi54bWxQSwUGAAAAAAQABAD3AAAAkQMAAAAA&#10;" stroked="t" strokecolor="#d7d0b8">
                        <v:imagedata r:id="rId41" o:title="" recolortarget="black"/>
                        <v:path arrowok="t"/>
                        <o:lock v:ext="edit" aspectratio="f"/>
                      </v:shape>
                      <v:shape id="Line3" o:spid="_x0000_s1029" type="#_x0000_t75" style="position:absolute;top:8687;width:63098;height:92;visibility:visible;mso-wrap-style:square" o:preferrelative="f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9EzEjFAAAA3AAAAA8AAABkcnMvZG93bnJldi54bWxEj0trwzAQhO+F/Aexgd5qOQ+a4FgJIZDS&#10;gw9tUprrYq1fsVbGUhP731eFQo7DzHzDpLvBtOJGvastK5hFMQji3OqaSwVf5+PLGoTzyBpby6Rg&#10;JAe77eQpxUTbO3/S7eRLESDsElRQed8lUrq8IoMush1x8ArbG/RB9qXUPd4D3LRyHsev0mDNYaHC&#10;jg4V5dfTj1HQjIvykuFy1sTFd7Gkt2zffORKPU+H/QaEp8E/wv/td61gvljB35lwBOT2F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vRMxIxQAAANwAAAAPAAAAAAAAAAAAAAAA&#10;AJ8CAABkcnMvZG93bnJldi54bWxQSwUGAAAAAAQABAD3AAAAkQMAAAAA&#10;" stroked="t" strokecolor="#d7d0b8">
                        <v:imagedata r:id="rId41" o:title="" recolortarget="black"/>
                        <v:path arrowok="t"/>
                        <o:lock v:ext="edit" aspectratio="f"/>
                      </v:shape>
                      <v:shape id="Line4" o:spid="_x0000_s1030" type="#_x0000_t75" style="position:absolute;top:13076;width:63098;height:91;visibility:visible;mso-wrap-style:square" o:preferrelative="f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7bWDrBAAAA3AAAAA8AAABkcnMvZG93bnJldi54bWxET8uKwjAU3Qv+Q7jC7GxalUGqsYigzMLF&#10;+GBme2luXzY3pYla/36yEGZ5OO91NphWPKh3tWUFSRSDIM6trrlUcL3sp0sQziNrbC2Tghc5yDbj&#10;0RpTbZ98osfZlyKEsEtRQeV9l0rp8ooMush2xIErbG/QB9iXUvf4DOGmlbM4/pQGaw4NFXa0qyi/&#10;ne9GQfOal79HXCRNXPwUCzoct813rtTHZNiuQHga/L/47f7SCmbzsDacCUdAbv4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F7bWDrBAAAA3AAAAA8AAAAAAAAAAAAAAAAAnwIA&#10;AGRycy9kb3ducmV2LnhtbFBLBQYAAAAABAAEAPcAAACNAwAAAAA=&#10;" stroked="t" strokecolor="#d7d0b8">
                        <v:imagedata r:id="rId41" o:title="" recolortarget="black"/>
                        <v:path arrowok="t"/>
                        <o:lock v:ext="edit" aspectratio="f"/>
                      </v:shape>
                      <v:shape id="Line5" o:spid="_x0000_s1031" type="#_x0000_t75" style="position:absolute;top:17375;width:63098;height:92;visibility:visible;mso-wrap-style:square" o:preferrelative="f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GX/aHFAAAA3AAAAA8AAABkcnMvZG93bnJldi54bWxEj0trwzAQhO+F/Aexgd5qOQ9K4lgJIZDS&#10;gw9tUprrYq1fsVbGUhP731eFQo7DzHzDpLvBtOJGvastK5hFMQji3OqaSwVf5+PLCoTzyBpby6Rg&#10;JAe77eQpxUTbO3/S7eRLESDsElRQed8lUrq8IoMush1x8ArbG/RB9qXUPd4D3LRyHsev0mDNYaHC&#10;jg4V5dfTj1HQjIvykuFy1sTFd7Gkt2zffORKPU+H/QaEp8E/wv/td61gvljD35lwBOT2F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xl/2hxQAAANwAAAAPAAAAAAAAAAAAAAAA&#10;AJ8CAABkcnMvZG93bnJldi54bWxQSwUGAAAAAAQABAD3AAAAkQMAAAAA&#10;" stroked="t" strokecolor="#d7d0b8">
                        <v:imagedata r:id="rId41" o:title="" recolortarget="black"/>
                        <v:path arrowok="t"/>
                        <o:lock v:ext="edit" aspectratio="f"/>
                      </v:shape>
                      <v:shape id="Line6" o:spid="_x0000_s1032" type="#_x0000_t75" style="position:absolute;top:21764;width:63098;height:91;visibility:visible;mso-wrap-style:square" o:preferrelative="f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irJ0HCAAAA3AAAAA8AAABkcnMvZG93bnJldi54bWxET7tqwzAU3QP9B3EL3RI5rinFjWxCoSVD&#10;hsQt7Xqxrl+1roylOPbfR0Og4+G8d/lsejHR6FrLCrabCARxaXXLtYLvr4/1KwjnkTX2lknBQg7y&#10;7GG1w1TbK59pKnwtQgi7FBU03g+plK5syKDb2IE4cJUdDfoAx1rqEa8h3PQyjqIXabDl0NDgQO8N&#10;lX/FxSjoluf694jJtouqnyqhz+O+O5VKPT3O+zcQnmb/L767D1pBnIT54Uw4AjK7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4qydBwgAAANwAAAAPAAAAAAAAAAAAAAAAAJ8C&#10;AABkcnMvZG93bnJldi54bWxQSwUGAAAAAAQABAD3AAAAjgMAAAAA&#10;" stroked="t" strokecolor="#d7d0b8">
                        <v:imagedata r:id="rId41" o:title="" recolortarget="black"/>
                        <v:path arrowok="t"/>
                        <o:lock v:ext="edit" aspectratio="f"/>
                      </v:shape>
                      <v:shape id="Line7" o:spid="_x0000_s1033" type="#_x0000_t75" style="position:absolute;top:26063;width:63098;height:92;visibility:visible;mso-wrap-style:square" o:preferrelative="f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fngtrEAAAA3AAAAA8AAABkcnMvZG93bnJldi54bWxEj0uLwkAQhO8L+x+GXvC2TqJhkayjiKB4&#10;8OALvTaZzmszPSEzavz3jiDssaiqr6jpvDeNuFHnKssK4mEEgjizuuJCwem4+p6AcB5ZY2OZFDzI&#10;wXz2+THFVNs77+l28IUIEHYpKii9b1MpXVaSQTe0LXHwctsZ9EF2hdQd3gPcNHIURT/SYMVhocSW&#10;liVlf4erUVA/xsVli0lcR/k5T2i9XdS7TKnBV7/4BeGp9//hd3ujFYySGF5nwhGQsy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fngtrEAAAA3AAAAA8AAAAAAAAAAAAAAAAA&#10;nwIAAGRycy9kb3ducmV2LnhtbFBLBQYAAAAABAAEAPcAAACQAwAAAAA=&#10;" stroked="t" strokecolor="#d7d0b8">
                        <v:imagedata r:id="rId41" o:title="" recolortarget="black"/>
                        <v:path arrowok="t"/>
                        <o:lock v:ext="edit" aspectratio="f"/>
                      </v:shape>
                      <v:shape id="Line8" o:spid="_x0000_s1034" type="#_x0000_t75" style="position:absolute;top:30451;width:63098;height:92;visibility:visible;mso-wrap-style:square" o:preferrelative="f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c1HK3FAAAA3AAAAA8AAABkcnMvZG93bnJldi54bWxEj81qwzAQhO+BvoPYQm+xHNeE4loJodDQ&#10;Qw6NU9rrYq3/aq2MpST221eFQI7DzHzD5NvJ9OJCo2stK1hFMQji0uqWawVfp/flCwjnkTX2lknB&#10;TA62m4dFjpm2Vz7SpfC1CBB2GSpovB8yKV3ZkEEX2YE4eJUdDfogx1rqEa8BbnqZxPFaGmw5LDQ4&#10;0FtD5W9xNgq6+bn+OWC66uLqu0ppf9h1n6VST4/T7hWEp8nfw7f2h1aQpAn8nwlHQG7+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nNRytxQAAANwAAAAPAAAAAAAAAAAAAAAA&#10;AJ8CAABkcnMvZG93bnJldi54bWxQSwUGAAAAAAQABAD3AAAAkQMAAAAA&#10;" stroked="t" strokecolor="#d7d0b8">
                        <v:imagedata r:id="rId41" o:title="" recolortarget="black"/>
                        <v:path arrowok="t"/>
                        <o:lock v:ext="edit" aspectratio="f"/>
                      </v:shape>
                      <v:shape id="Line9" o:spid="_x0000_s1035" type="#_x0000_t75" style="position:absolute;top:34751;width:63098;height:91;visibility:visible;mso-wrap-style:square" o:preferrelative="f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h5uTbEAAAA3AAAAA8AAABkcnMvZG93bnJldi54bWxEj0uLwkAQhO/C/oehBW9mogZZoqPIwi57&#10;8OCL9dpkOi8zPSEzq/HfO4Lgsaiqr6jlujeNuFLnKssKJlEMgjizuuJCwen4Pf4E4TyyxsYyKbiT&#10;g/XqY7DEVNsb7+l68IUIEHYpKii9b1MpXVaSQRfZljh4ue0M+iC7QuoObwFuGjmN47k0WHFYKLGl&#10;r5Kyy+HfKKjvs+K8xWRSx/lfntDPdlPvMqVGw36zAOGp9+/wq/2rFUyTGTzPhCMgVw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h5uTbEAAAA3AAAAA8AAAAAAAAAAAAAAAAA&#10;nwIAAGRycy9kb3ducmV2LnhtbFBLBQYAAAAABAAEAPcAAACQAwAAAAA=&#10;" stroked="t" strokecolor="#d7d0b8">
                        <v:imagedata r:id="rId41" o:title="" recolortarget="black"/>
                        <v:path arrowok="t"/>
                        <o:lock v:ext="edit" aspectratio="f"/>
                      </v:shape>
                      <v:shape id="Line10" o:spid="_x0000_s1036" type="#_x0000_t75" style="position:absolute;top:39139;width:63098;height:92;visibility:visible;mso-wrap-style:square" o:preferrelative="f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eQIULDAAAA3AAAAA8AAABkcnMvZG93bnJldi54bWxEj0+LwjAUxO8LfofwBG/bVC0i1SgiuHjw&#10;sKui10fz+s/mpTRZrd/eLCx4HGbmN8xy3ZtG3KlzlWUF4ygGQZxZXXGh4Hzafc5BOI+ssbFMCp7k&#10;YL0afCwx1fbBP3Q/+kIECLsUFZTet6mULivJoItsSxy83HYGfZBdIXWHjwA3jZzE8UwarDgslNjS&#10;tqTsdvw1CurntLgeMBnXcX7JE/o6bOrvTKnRsN8sQHjq/Tv8395rBZMkgb8z4QjI1Qs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h5AhQsMAAADcAAAADwAAAAAAAAAAAAAAAACf&#10;AgAAZHJzL2Rvd25yZXYueG1sUEsFBgAAAAAEAAQA9wAAAI8DAAAAAA==&#10;" stroked="t" strokecolor="#d7d0b8">
                        <v:imagedata r:id="rId41" o:title="" recolortarget="black"/>
                        <v:path arrowok="t"/>
                        <o:lock v:ext="edit" aspectratio="f"/>
                      </v:shape>
                      <v:shape id="Line11" o:spid="_x0000_s1037" type="#_x0000_t75" style="position:absolute;top:43439;width:63098;height:91;visibility:visible;mso-wrap-style:square" o:preferrelative="f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jchNnFAAAA3AAAAA8AAABkcnMvZG93bnJldi54bWxEj09rwkAUxO9Cv8PyCr3pJjaWEl2DFFp6&#10;8KC21Osj+/Kv2bchuzXJt3cFocdhZn7DbLLRtOJCvastK4gXEQji3OqaSwXfX+/zVxDOI2tsLZOC&#10;iRxk24fZBlNtBz7S5eRLESDsUlRQed+lUrq8IoNuYTvi4BW2N+iD7EupexwC3LRyGUUv0mDNYaHC&#10;jt4qyn9Pf0ZBMz2X5z0mcRMVP0VCH/tdc8iVenocd2sQnkb/H763P7WCZbKC25lwBOT2C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o3ITZxQAAANwAAAAPAAAAAAAAAAAAAAAA&#10;AJ8CAABkcnMvZG93bnJldi54bWxQSwUGAAAAAAQABAD3AAAAkQMAAAAA&#10;" stroked="t" strokecolor="#d7d0b8">
                        <v:imagedata r:id="rId41" o:title="" recolortarget="black"/>
                        <v:path arrowok="t"/>
                        <o:lock v:ext="edit" aspectratio="f"/>
                      </v:shape>
                      <v:shape id="Line12" o:spid="_x0000_s1038" type="#_x0000_t75" style="position:absolute;top:47827;width:63098;height:92;visibility:visible;mso-wrap-style:square" o:preferrelative="f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gOGq7EAAAA3AAAAA8AAABkcnMvZG93bnJldi54bWxEj0uLwkAQhO/C/oehBW9mogZZso4iC8oe&#10;PPhi99pkOi8zPSEzq/HfO4Lgsaiqr6jFqjeNuFLnKssKJlEMgjizuuJCwfm0GX+CcB5ZY2OZFNzJ&#10;wWr5MVhgqu2ND3Q9+kIECLsUFZTet6mULivJoItsSxy83HYGfZBdIXWHtwA3jZzG8VwarDgslNjS&#10;d0nZ5fhvFNT3WfG3w2RSx/lvntB2t673mVKjYb/+AuGp9+/wq/2jFUyTOTzPhCMglw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gOGq7EAAAA3AAAAA8AAAAAAAAAAAAAAAAA&#10;nwIAAGRycy9kb3ducmV2LnhtbFBLBQYAAAAABAAEAPcAAACQAwAAAAA=&#10;" stroked="t" strokecolor="#d7d0b8">
                        <v:imagedata r:id="rId41" o:title="" recolortarget="black"/>
                        <v:path arrowok="t"/>
                        <o:lock v:ext="edit" aspectratio="f"/>
                      </v:shape>
                      <w10:wrap anchorx="page" anchory="page"/>
                    </v:group>
                  </w:pict>
                </mc:Fallback>
              </mc:AlternateContent>
            </w:r>
          </w:p>
        </w:tc>
      </w:tr>
      <w:tr w:rsidR="0066684D" w:rsidTr="00CC72AB">
        <w:trPr>
          <w:trHeight w:val="441"/>
        </w:trPr>
        <w:tc>
          <w:tcPr>
            <w:tcW w:w="1023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66684D" w:rsidRDefault="0066684D" w:rsidP="0066684D">
            <w:pPr>
              <w:pStyle w:val="ab"/>
              <w:spacing w:before="216" w:beforeAutospacing="0" w:after="0" w:afterAutospacing="0"/>
              <w:jc w:val="center"/>
              <w:textAlignment w:val="baseline"/>
              <w:rPr>
                <w:noProof/>
                <w:color w:val="AFB906"/>
                <w:sz w:val="28"/>
                <w:szCs w:val="28"/>
              </w:rPr>
            </w:pPr>
          </w:p>
        </w:tc>
      </w:tr>
      <w:tr w:rsidR="0066684D" w:rsidTr="00CC72AB">
        <w:trPr>
          <w:trHeight w:val="441"/>
        </w:trPr>
        <w:tc>
          <w:tcPr>
            <w:tcW w:w="1023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66684D" w:rsidRDefault="0066684D" w:rsidP="0066684D">
            <w:pPr>
              <w:spacing w:line="480" w:lineRule="auto"/>
              <w:rPr>
                <w:noProof/>
                <w:color w:val="AFB906"/>
                <w:sz w:val="28"/>
                <w:szCs w:val="28"/>
                <w:lang w:eastAsia="ru-RU"/>
              </w:rPr>
            </w:pPr>
          </w:p>
        </w:tc>
      </w:tr>
      <w:tr w:rsidR="0066684D" w:rsidTr="00CC72AB">
        <w:trPr>
          <w:trHeight w:val="441"/>
        </w:trPr>
        <w:tc>
          <w:tcPr>
            <w:tcW w:w="1023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66684D" w:rsidRDefault="0066684D" w:rsidP="0066684D">
            <w:pPr>
              <w:spacing w:line="480" w:lineRule="auto"/>
              <w:rPr>
                <w:noProof/>
                <w:color w:val="AFB906"/>
                <w:sz w:val="28"/>
                <w:szCs w:val="28"/>
                <w:lang w:eastAsia="ru-RU"/>
              </w:rPr>
            </w:pPr>
          </w:p>
        </w:tc>
      </w:tr>
      <w:tr w:rsidR="0066684D" w:rsidTr="00CC72AB">
        <w:trPr>
          <w:trHeight w:val="441"/>
        </w:trPr>
        <w:tc>
          <w:tcPr>
            <w:tcW w:w="1023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sdt>
            <w:sdt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id w:val="-933977909"/>
              <w:placeholder>
                <w:docPart w:val="51CD0B85A8534672B22AB7D611C9D697"/>
              </w:placeholder>
            </w:sdtPr>
            <w:sdtEndPr/>
            <w:sdtContent>
              <w:p w:rsidR="00CC72AB" w:rsidRPr="009A763B" w:rsidRDefault="00CC72AB" w:rsidP="00CC72AB">
                <w:r>
                  <w:t xml:space="preserve">                             </w:t>
                </w:r>
                <w:r w:rsidRPr="00417D8A">
                  <w:rPr>
                    <w:rFonts w:asciiTheme="majorHAnsi" w:hAnsiTheme="majorHAnsi"/>
                    <w:color w:val="AFB906"/>
                    <w:sz w:val="96"/>
                    <w:szCs w:val="96"/>
                  </w:rPr>
                  <w:t>Мо</w:t>
                </w:r>
                <w:r>
                  <w:rPr>
                    <w:rFonts w:asciiTheme="majorHAnsi" w:hAnsiTheme="majorHAnsi"/>
                    <w:color w:val="AFB906"/>
                    <w:sz w:val="96"/>
                    <w:szCs w:val="96"/>
                  </w:rPr>
                  <w:t>и</w:t>
                </w:r>
                <w:r w:rsidRPr="009A763B">
                  <w:rPr>
                    <w:rFonts w:asciiTheme="majorHAnsi" w:hAnsiTheme="majorHAnsi"/>
                    <w:color w:val="AFB906"/>
                    <w:sz w:val="96"/>
                    <w:szCs w:val="96"/>
                  </w:rPr>
                  <w:t xml:space="preserve"> </w:t>
                </w:r>
                <w:r>
                  <w:rPr>
                    <w:rFonts w:asciiTheme="majorHAnsi" w:hAnsiTheme="majorHAnsi"/>
                    <w:color w:val="AFB906"/>
                    <w:sz w:val="96"/>
                    <w:szCs w:val="96"/>
                  </w:rPr>
                  <w:t>достижения</w:t>
                </w:r>
              </w:p>
              <w:p w:rsidR="0066684D" w:rsidRPr="006A2B97" w:rsidRDefault="006703D8" w:rsidP="006A2B97">
                <w:pPr>
                  <w:pStyle w:val="ab"/>
                  <w:spacing w:before="216" w:beforeAutospacing="0" w:after="0" w:afterAutospacing="0"/>
                  <w:jc w:val="center"/>
                  <w:textAlignment w:val="baseline"/>
                </w:pPr>
              </w:p>
            </w:sdtContent>
          </w:sdt>
        </w:tc>
      </w:tr>
      <w:tr w:rsidR="0066684D" w:rsidTr="00CC72AB">
        <w:trPr>
          <w:trHeight w:val="441"/>
        </w:trPr>
        <w:tc>
          <w:tcPr>
            <w:tcW w:w="1023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66684D" w:rsidRDefault="00CC72AB" w:rsidP="006A2B97">
            <w:pPr>
              <w:spacing w:line="480" w:lineRule="auto"/>
              <w:ind w:right="-750"/>
              <w:rPr>
                <w:noProof/>
                <w:color w:val="AFB906"/>
                <w:sz w:val="28"/>
                <w:szCs w:val="28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851688" cy="4595247"/>
                  <wp:effectExtent l="0" t="0" r="6350" b="0"/>
                  <wp:docPr id="33" name="Рисунок 33" descr="C:\Users\Lenovo\AppData\Local\Microsoft\Windows\INetCache\Content.Word\img08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Lenovo\AppData\Local\Microsoft\Windows\INetCache\Content.Word\img08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1688" cy="45952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A2B97">
              <w:rPr>
                <w:noProof/>
                <w:lang w:eastAsia="ru-RU"/>
              </w:rPr>
              <w:drawing>
                <wp:inline distT="0" distB="0" distL="0" distR="0" wp14:anchorId="4A21555A" wp14:editId="7BD44205">
                  <wp:extent cx="3673099" cy="3882325"/>
                  <wp:effectExtent l="0" t="0" r="3810" b="4445"/>
                  <wp:docPr id="87" name="Рисунок 87" descr="C:\Users\Lenovo\AppData\Local\Microsoft\Windows\INetCache\Content.Word\img08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Lenovo\AppData\Local\Microsoft\Windows\INetCache\Content.Word\img08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73099" cy="3882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6684D" w:rsidTr="00CC72AB">
        <w:trPr>
          <w:trHeight w:val="441"/>
        </w:trPr>
        <w:tc>
          <w:tcPr>
            <w:tcW w:w="1023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66684D" w:rsidRDefault="0066684D" w:rsidP="0066684D">
            <w:pPr>
              <w:spacing w:line="480" w:lineRule="auto"/>
              <w:rPr>
                <w:noProof/>
                <w:color w:val="AFB906"/>
                <w:sz w:val="28"/>
                <w:szCs w:val="28"/>
                <w:lang w:eastAsia="ru-RU"/>
              </w:rPr>
            </w:pPr>
          </w:p>
        </w:tc>
      </w:tr>
      <w:tr w:rsidR="0066684D" w:rsidTr="00CC72AB">
        <w:trPr>
          <w:trHeight w:val="441"/>
        </w:trPr>
        <w:tc>
          <w:tcPr>
            <w:tcW w:w="1023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66684D" w:rsidRDefault="0066684D" w:rsidP="0066684D">
            <w:pPr>
              <w:spacing w:line="480" w:lineRule="auto"/>
              <w:rPr>
                <w:noProof/>
                <w:color w:val="AFB906"/>
                <w:sz w:val="28"/>
                <w:szCs w:val="28"/>
                <w:lang w:eastAsia="ru-RU"/>
              </w:rPr>
            </w:pPr>
          </w:p>
        </w:tc>
      </w:tr>
      <w:tr w:rsidR="0066684D" w:rsidTr="00CC72AB">
        <w:trPr>
          <w:trHeight w:val="441"/>
        </w:trPr>
        <w:tc>
          <w:tcPr>
            <w:tcW w:w="1023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66684D" w:rsidRDefault="0066684D" w:rsidP="0066684D">
            <w:pPr>
              <w:spacing w:line="480" w:lineRule="auto"/>
              <w:rPr>
                <w:noProof/>
                <w:color w:val="AFB906"/>
                <w:sz w:val="28"/>
                <w:szCs w:val="28"/>
                <w:lang w:eastAsia="ru-RU"/>
              </w:rPr>
            </w:pPr>
          </w:p>
        </w:tc>
      </w:tr>
      <w:tr w:rsidR="0066684D" w:rsidTr="00CC72AB">
        <w:trPr>
          <w:trHeight w:val="441"/>
        </w:trPr>
        <w:tc>
          <w:tcPr>
            <w:tcW w:w="1023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66684D" w:rsidRDefault="0066684D" w:rsidP="0066684D">
            <w:pPr>
              <w:spacing w:line="480" w:lineRule="auto"/>
              <w:rPr>
                <w:noProof/>
                <w:color w:val="AFB906"/>
                <w:sz w:val="28"/>
                <w:szCs w:val="28"/>
                <w:lang w:eastAsia="ru-RU"/>
              </w:rPr>
            </w:pPr>
          </w:p>
        </w:tc>
      </w:tr>
      <w:tr w:rsidR="0066684D" w:rsidTr="00CC72AB">
        <w:trPr>
          <w:trHeight w:val="69"/>
        </w:trPr>
        <w:tc>
          <w:tcPr>
            <w:tcW w:w="1023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66684D" w:rsidRDefault="0066684D" w:rsidP="0066684D">
            <w:pPr>
              <w:spacing w:line="480" w:lineRule="auto"/>
              <w:rPr>
                <w:noProof/>
                <w:color w:val="AFB906"/>
                <w:sz w:val="28"/>
                <w:szCs w:val="28"/>
                <w:lang w:eastAsia="ru-RU"/>
              </w:rPr>
            </w:pPr>
          </w:p>
        </w:tc>
      </w:tr>
    </w:tbl>
    <w:p w:rsidR="00634FA6" w:rsidRDefault="00AF0C98" w:rsidP="00634FA6"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734016" behindDoc="1" locked="1" layoutInCell="1" allowOverlap="1" wp14:anchorId="1BB5E26A" wp14:editId="2BBBBB73">
                <wp:simplePos x="0" y="0"/>
                <wp:positionH relativeFrom="page">
                  <wp:posOffset>410210</wp:posOffset>
                </wp:positionH>
                <wp:positionV relativeFrom="page">
                  <wp:posOffset>410210</wp:posOffset>
                </wp:positionV>
                <wp:extent cx="6910070" cy="9825355"/>
                <wp:effectExtent l="0" t="0" r="5080" b="4445"/>
                <wp:wrapNone/>
                <wp:docPr id="276" name="Group 27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10070" cy="9825355"/>
                          <a:chOff x="0" y="0"/>
                          <a:chExt cx="6848475" cy="10006602"/>
                        </a:xfrm>
                      </wpg:grpSpPr>
                      <pic:pic xmlns:pic="http://schemas.openxmlformats.org/drawingml/2006/picture">
                        <pic:nvPicPr>
                          <pic:cNvPr id="273" name="Picture 273"/>
                          <pic:cNvPicPr>
                            <a:picLocks noChangeAspect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21060000">
                            <a:off x="5590903" y="574766"/>
                            <a:ext cx="1188720" cy="11601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47" name="Picture 247"/>
                          <pic:cNvPicPr>
                            <a:picLocks noChangeAspect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7210697"/>
                            <a:ext cx="6848475" cy="279590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5" name="Picture 275"/>
                          <pic:cNvPicPr>
                            <a:picLocks noChangeAspect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3595" cy="6673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276" o:spid="_x0000_s1026" style="position:absolute;margin-left:32.3pt;margin-top:32.3pt;width:544.1pt;height:773.65pt;z-index:-251582464;mso-position-horizontal-relative:page;mso-position-vertical-relative:page;mso-width-relative:margin;mso-height-relative:margin" coordsize="68484,10006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">
                <v:shape id="Picture 273" o:spid="_x0000_s1027" type="#_x0000_t75" style="position:absolute;left:55909;top:5747;width:11887;height:11602;rotation:-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5FCmbGAAAA3AAAAA8AAABkcnMvZG93bnJldi54bWxEj0trwzAQhO+F/Aexgd4aOW5Jihs5hJhC&#10;D4U8G+htsdaPxFoZS06cf18VCj0OM/MNs1gOphFX6lxtWcF0EoEgzq2uuVRwPLw/vYJwHlljY5kU&#10;3MnBMh09LDDR9sY7uu59KQKEXYIKKu/bREqXV2TQTWxLHLzCdgZ9kF0pdYe3ADeNjKNoJg3WHBYq&#10;bGldUX7Z90bB5ynDl+K732Rf7hRvz8eMdv1ZqcfxsHoD4Wnw/+G/9odWEM+f4fdMOAIy/Q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7kUKZsYAAADcAAAADwAAAAAAAAAAAAAA&#10;AACfAgAAZHJzL2Rvd25yZXYueG1sUEsFBgAAAAAEAAQA9wAAAJIDAAAAAA==&#10;">
                  <v:imagedata r:id="rId47" o:title=""/>
                  <v:path arrowok="t"/>
                </v:shape>
                <v:shape id="Picture 247" o:spid="_x0000_s1028" type="#_x0000_t75" style="position:absolute;top:72106;width:68484;height:279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ecfKrFAAAA3AAAAA8AAABkcnMvZG93bnJldi54bWxEj0FrwkAUhO8F/8PyBC9FN1VrJLqKKIKX&#10;HqoePD52n0kw+zZmtzH+e7dQ6HGYmW+Y5bqzlWip8aVjBR+jBASxdqbkXMH5tB/OQfiAbLByTAqe&#10;5GG96r0tMTPuwd/UHkMuIoR9hgqKEOpMSq8LsuhHriaO3tU1FkOUTS5Ng48It5UcJ8lMWiw5LhRY&#10;07YgfTv+WAW7tNZfdr+193d/+dxcJ9MbPw9KDfrdZgEiUBf+w3/tg1EwnqbweyYeAbl6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XnHyqxQAAANwAAAAPAAAAAAAAAAAAAAAA&#10;AJ8CAABkcnMvZG93bnJldi54bWxQSwUGAAAAAAQABAD3AAAAkQMAAAAA&#10;">
                  <v:imagedata r:id="rId48" o:title=""/>
                  <v:path arrowok="t"/>
                </v:shape>
                <v:shape id="Picture 275" o:spid="_x0000_s1029" type="#_x0000_t75" style="position:absolute;width:20935;height:66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FKVpnFAAAA3AAAAA8AAABkcnMvZG93bnJldi54bWxEj0FrwkAUhO+C/2F5gjezqaK2qatIqygR&#10;CtpevD2yr0lo9m2aXTX+e1cQPA4z8w0zW7SmEmdqXGlZwUsUgyDOrC45V/DzvR68gnAeWWNlmRRc&#10;ycFi3u3MMNH2wns6H3wuAoRdggoK7+tESpcVZNBFtiYO3q9tDPogm1zqBi8Bbio5jOOJNFhyWCiw&#10;po+Csr/DyShwk6/j6jMv0/3uOKqXm7dUp/yvVL/XLt9BeGr9M/xob7WC4XQM9zPhCMj5D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hSlaZxQAAANwAAAAPAAAAAAAAAAAAAAAA&#10;AJ8CAABkcnMvZG93bnJldi54bWxQSwUGAAAAAAQABAD3AAAAkQMAAAAA&#10;">
                  <v:imagedata r:id="rId49" o:title=""/>
                  <v:path arrowok="t"/>
                </v:shape>
                <w10:wrap anchorx="page" anchory="page"/>
                <w10:anchorlock/>
              </v:group>
            </w:pict>
          </mc:Fallback>
        </mc:AlternateContent>
      </w:r>
    </w:p>
    <w:p w:rsidR="00634FA6" w:rsidRDefault="00634FA6" w:rsidP="00634FA6"/>
    <w:p w:rsidR="00634FA6" w:rsidRDefault="00634FA6" w:rsidP="00634FA6"/>
    <w:p w:rsidR="004B72F9" w:rsidRDefault="004B72F9"/>
    <w:p w:rsidR="004B72F9" w:rsidRDefault="004B72F9"/>
    <w:p w:rsidR="004B72F9" w:rsidRDefault="004B72F9">
      <w:pPr>
        <w:sectPr w:rsidR="004B72F9" w:rsidSect="00B16163">
          <w:pgSz w:w="11907" w:h="16839" w:code="9"/>
          <w:pgMar w:top="562" w:right="562" w:bottom="562" w:left="562" w:header="720" w:footer="720" w:gutter="0"/>
          <w:cols w:space="720"/>
          <w:docGrid w:linePitch="360"/>
        </w:sectPr>
      </w:pPr>
    </w:p>
    <w:p w:rsidR="00F61766" w:rsidRDefault="00F61766"/>
    <w:p w:rsidR="002A4EAA" w:rsidRDefault="00E25367" w:rsidP="00E25367">
      <w:pPr>
        <w:ind w:left="3600"/>
      </w:pPr>
      <w:r>
        <w:rPr>
          <w:noProof/>
          <w:lang w:eastAsia="ru-RU"/>
        </w:rPr>
        <w:drawing>
          <wp:inline distT="0" distB="0" distL="0" distR="0" wp14:anchorId="1DBF2299" wp14:editId="489F0CAA">
            <wp:extent cx="2076773" cy="2588217"/>
            <wp:effectExtent l="0" t="0" r="0" b="317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1807" cy="260695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25367" w:rsidRDefault="00F46D30" w:rsidP="00F46D30">
      <w:pPr>
        <w:jc w:val="center"/>
      </w:pPr>
      <w:r w:rsidRPr="00F46D30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7771AB8E" wp14:editId="5ECF62F7">
            <wp:extent cx="2549472" cy="2549472"/>
            <wp:effectExtent l="0" t="0" r="3810" b="3810"/>
            <wp:docPr id="36" name="Рисунок 36" descr="C:\Users\Lenovo\Desktop\IMG-20231122-WA0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enovo\Desktop\IMG-20231122-WA0034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8109" cy="25481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25367" w:rsidRPr="00E25367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6C8C7EE5" wp14:editId="64ED11C6">
            <wp:extent cx="2433234" cy="1898542"/>
            <wp:effectExtent l="0" t="0" r="5715" b="698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5554" cy="190035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46D30" w:rsidRDefault="00F46D30" w:rsidP="00F46D30">
      <w:pPr>
        <w:ind w:left="2880"/>
        <w:jc w:val="center"/>
      </w:pPr>
    </w:p>
    <w:p w:rsidR="002A4EAA" w:rsidRDefault="00F46D30" w:rsidP="00F46D30">
      <w:pPr>
        <w:ind w:left="6480"/>
        <w:jc w:val="center"/>
      </w:pPr>
      <w:r w:rsidRPr="00F46D30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61861AE4" wp14:editId="70C284E7">
            <wp:extent cx="2331299" cy="2626568"/>
            <wp:effectExtent l="0" t="0" r="0" b="2540"/>
            <wp:docPr id="29" name="Рисунок 29" descr="C:\Users\Lenovo\Desktop\IMG-20231122-WA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enovo\Desktop\IMG-20231122-WA003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695" r="20331" b="34357"/>
                    <a:stretch/>
                  </pic:blipFill>
                  <pic:spPr bwMode="auto">
                    <a:xfrm>
                      <a:off x="0" y="0"/>
                      <a:ext cx="2331602" cy="2626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50580">
        <w:rPr>
          <w:noProof/>
          <w:lang w:eastAsia="ru-RU"/>
        </w:rPr>
        <w:drawing>
          <wp:anchor distT="0" distB="0" distL="114300" distR="114300" simplePos="0" relativeHeight="251673600" behindDoc="1" locked="1" layoutInCell="1" allowOverlap="1" wp14:anchorId="775657BC" wp14:editId="4670BD16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059168" cy="9866376"/>
            <wp:effectExtent l="0" t="0" r="8890" b="1905"/>
            <wp:wrapNone/>
            <wp:docPr id="83" name="BackgroundTre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tree.pn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9168" cy="986637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A4EAA" w:rsidRDefault="002A4EAA" w:rsidP="00F61766"/>
    <w:p w:rsidR="002A4EAA" w:rsidRDefault="002A4EAA" w:rsidP="00F61766"/>
    <w:p w:rsidR="002A4EAA" w:rsidRDefault="002A4EAA" w:rsidP="00F61766"/>
    <w:p w:rsidR="002A4EAA" w:rsidRDefault="002A4EAA" w:rsidP="00F61766"/>
    <w:p w:rsidR="0065069E" w:rsidRDefault="0065069E">
      <w:pPr>
        <w:sectPr w:rsidR="0065069E" w:rsidSect="00B16163">
          <w:pgSz w:w="11907" w:h="16839" w:code="9"/>
          <w:pgMar w:top="562" w:right="562" w:bottom="562" w:left="562" w:header="720" w:footer="720" w:gutter="0"/>
          <w:cols w:space="720"/>
          <w:docGrid w:linePitch="360"/>
        </w:sectPr>
      </w:pPr>
      <w:bookmarkStart w:id="0" w:name="_GoBack"/>
      <w:bookmarkEnd w:id="0"/>
    </w:p>
    <w:p w:rsidR="006A2B97" w:rsidRDefault="006703D8" w:rsidP="006A2B97">
      <w:pPr>
        <w:jc w:val="center"/>
      </w:pPr>
      <w:sdt>
        <w:sdtPr>
          <w:id w:val="-1709022715"/>
          <w:placeholder>
            <w:docPart w:val="5953E5D9D3214B9DB40DD882BDDEBCDE"/>
          </w:placeholder>
        </w:sdtPr>
        <w:sdtEndPr/>
        <w:sdtContent>
          <w:r w:rsidR="006A2B97" w:rsidRPr="00417D8A">
            <w:rPr>
              <w:rFonts w:asciiTheme="majorHAnsi" w:hAnsiTheme="majorHAnsi"/>
              <w:color w:val="AFB906"/>
              <w:sz w:val="96"/>
              <w:szCs w:val="96"/>
            </w:rPr>
            <w:t>Мо</w:t>
          </w:r>
          <w:r w:rsidR="006A2B97">
            <w:rPr>
              <w:rFonts w:asciiTheme="majorHAnsi" w:hAnsiTheme="majorHAnsi"/>
              <w:color w:val="AFB906"/>
              <w:sz w:val="96"/>
              <w:szCs w:val="96"/>
            </w:rPr>
            <w:t xml:space="preserve">и </w:t>
          </w:r>
          <w:r w:rsidR="006A2B97" w:rsidRPr="00A97801">
            <w:rPr>
              <w:rFonts w:asciiTheme="majorHAnsi" w:hAnsiTheme="majorHAnsi"/>
              <w:color w:val="AFB906"/>
              <w:sz w:val="96"/>
              <w:szCs w:val="96"/>
            </w:rPr>
            <w:t>достижения</w:t>
          </w:r>
        </w:sdtContent>
      </w:sdt>
    </w:p>
    <w:p w:rsidR="00E0747D" w:rsidRDefault="006A2B97" w:rsidP="006A2B97">
      <w:r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32702771" wp14:editId="13A5F611">
            <wp:extent cx="6098583" cy="3533613"/>
            <wp:effectExtent l="0" t="0" r="0" b="0"/>
            <wp:docPr id="35" name="Рисунок 35" descr="C:\Users\Lenovo\AppData\Local\Microsoft\Windows\INetCache\Content.Word\img0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Lenovo\AppData\Local\Microsoft\Windows\INetCache\Content.Word\img083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9822" cy="354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747D" w:rsidRDefault="006A2B97" w:rsidP="00E0747D">
      <w:r>
        <w:rPr>
          <w:noProof/>
          <w:lang w:eastAsia="ru-RU"/>
        </w:rPr>
        <w:drawing>
          <wp:inline distT="0" distB="0" distL="0" distR="0" wp14:anchorId="69924C05" wp14:editId="2C7B4F95">
            <wp:extent cx="3169403" cy="4481228"/>
            <wp:effectExtent l="0" t="0" r="0" b="0"/>
            <wp:docPr id="34" name="Рисунок 34" descr="C:\Users\Lenovo\Pictures\img0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enovo\Pictures\img082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0477" cy="44827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A2B97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63E39EBE" wp14:editId="2E4DBFFB">
            <wp:extent cx="3510366" cy="4416773"/>
            <wp:effectExtent l="0" t="0" r="0" b="3175"/>
            <wp:docPr id="37" name="Рисунок 37" descr="C:\Users\Lenovo\AppData\Local\Microsoft\Windows\INetCache\Content.Word\img0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Lenovo\AppData\Local\Microsoft\Windows\INetCache\Content.Word\img084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9623" cy="44158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747D" w:rsidRDefault="00E0747D" w:rsidP="00D40784"/>
    <w:p w:rsidR="009D184E" w:rsidRDefault="00C8489A" w:rsidP="00D40784">
      <w:r>
        <w:rPr>
          <w:noProof/>
          <w:lang w:eastAsia="ru-RU"/>
        </w:rPr>
        <w:drawing>
          <wp:anchor distT="0" distB="0" distL="114300" distR="114300" simplePos="0" relativeHeight="251725824" behindDoc="1" locked="1" layoutInCell="1" allowOverlap="1">
            <wp:simplePos x="0" y="0"/>
            <wp:positionH relativeFrom="column">
              <wp:posOffset>-17236</wp:posOffset>
            </wp:positionH>
            <wp:positionV relativeFrom="page">
              <wp:posOffset>7302137</wp:posOffset>
            </wp:positionV>
            <wp:extent cx="6848856" cy="3054096"/>
            <wp:effectExtent l="0" t="0" r="0" b="0"/>
            <wp:wrapNone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Picture 80"/>
                    <pic:cNvPicPr>
                      <a:picLocks noChangeAspect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8856" cy="305409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0747D" w:rsidRDefault="00E0747D" w:rsidP="00D40784">
      <w:pPr>
        <w:sectPr w:rsidR="00E0747D" w:rsidSect="00B16163">
          <w:pgSz w:w="11907" w:h="16839" w:code="9"/>
          <w:pgMar w:top="562" w:right="562" w:bottom="562" w:left="562" w:header="720" w:footer="720" w:gutter="0"/>
          <w:cols w:space="720"/>
          <w:docGrid w:linePitch="360"/>
        </w:sectPr>
      </w:pPr>
    </w:p>
    <w:p w:rsidR="00D40784" w:rsidRDefault="00D40784" w:rsidP="00D40784"/>
    <w:p w:rsidR="00D40784" w:rsidRDefault="00D40784" w:rsidP="00D40784"/>
    <w:p w:rsidR="00D40784" w:rsidRDefault="006703D8" w:rsidP="00D40784">
      <w:pPr>
        <w:jc w:val="center"/>
      </w:pPr>
      <w:sdt>
        <w:sdtPr>
          <w:id w:val="1182782528"/>
          <w:placeholder>
            <w:docPart w:val="C8169E775E9C491D9597CCD977B9AEF7"/>
          </w:placeholder>
        </w:sdtPr>
        <w:sdtEndPr/>
        <w:sdtContent>
          <w:r w:rsidR="00D40784" w:rsidRPr="00417D8A">
            <w:rPr>
              <w:rFonts w:asciiTheme="majorHAnsi" w:hAnsiTheme="majorHAnsi"/>
              <w:color w:val="AFB906"/>
              <w:sz w:val="96"/>
              <w:szCs w:val="96"/>
            </w:rPr>
            <w:t>Мо</w:t>
          </w:r>
          <w:r w:rsidR="00A83382">
            <w:rPr>
              <w:rFonts w:asciiTheme="majorHAnsi" w:hAnsiTheme="majorHAnsi"/>
              <w:color w:val="AFB906"/>
              <w:sz w:val="96"/>
              <w:szCs w:val="96"/>
            </w:rPr>
            <w:t>и</w:t>
          </w:r>
          <w:r w:rsidR="00D40784">
            <w:rPr>
              <w:rFonts w:asciiTheme="majorHAnsi" w:hAnsiTheme="majorHAnsi"/>
              <w:color w:val="AFB906"/>
              <w:sz w:val="96"/>
              <w:szCs w:val="96"/>
            </w:rPr>
            <w:t xml:space="preserve"> </w:t>
          </w:r>
          <w:r w:rsidR="00D40784" w:rsidRPr="00D40784">
            <w:rPr>
              <w:rFonts w:asciiTheme="majorHAnsi" w:hAnsiTheme="majorHAnsi"/>
              <w:color w:val="AFB906"/>
              <w:sz w:val="96"/>
              <w:szCs w:val="96"/>
            </w:rPr>
            <w:t>цели</w:t>
          </w:r>
        </w:sdtContent>
      </w:sdt>
    </w:p>
    <w:tbl>
      <w:tblPr>
        <w:tblStyle w:val="a3"/>
        <w:tblpPr w:leftFromText="187" w:rightFromText="187" w:vertAnchor="page" w:horzAnchor="page" w:tblpXSpec="center" w:tblpY="3313"/>
        <w:tblW w:w="10080" w:type="dxa"/>
        <w:tblLook w:val="04A0" w:firstRow="1" w:lastRow="0" w:firstColumn="1" w:lastColumn="0" w:noHBand="0" w:noVBand="1"/>
      </w:tblPr>
      <w:tblGrid>
        <w:gridCol w:w="10080"/>
      </w:tblGrid>
      <w:tr w:rsidR="006A2B97" w:rsidTr="00D913E0">
        <w:trPr>
          <w:trHeight w:val="576"/>
        </w:trPr>
        <w:tc>
          <w:tcPr>
            <w:tcW w:w="10080" w:type="dxa"/>
            <w:tcBorders>
              <w:top w:val="nil"/>
              <w:left w:val="nil"/>
              <w:bottom w:val="nil"/>
              <w:right w:val="nil"/>
            </w:tcBorders>
          </w:tcPr>
          <w:p w:rsidR="006A2B97" w:rsidRDefault="006A2B97">
            <w:r w:rsidRPr="0022528E">
              <w:rPr>
                <w:noProof/>
                <w:lang w:eastAsia="ru-RU"/>
              </w:rPr>
              <mc:AlternateContent>
                <mc:Choice Requires="wpg">
                  <w:drawing>
                    <wp:anchor distT="0" distB="0" distL="114300" distR="114300" simplePos="0" relativeHeight="251738112" behindDoc="1" locked="1" layoutInCell="1" allowOverlap="1" wp14:anchorId="308BF9FE" wp14:editId="0502541A">
                      <wp:simplePos x="0" y="0"/>
                      <wp:positionH relativeFrom="column">
                        <wp:posOffset>-191770</wp:posOffset>
                      </wp:positionH>
                      <wp:positionV relativeFrom="page">
                        <wp:posOffset>5172710</wp:posOffset>
                      </wp:positionV>
                      <wp:extent cx="6556248" cy="3090672"/>
                      <wp:effectExtent l="0" t="0" r="0" b="0"/>
                      <wp:wrapNone/>
                      <wp:docPr id="2" name="Group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556248" cy="3090672"/>
                                <a:chOff x="0" y="0"/>
                                <a:chExt cx="6554107" cy="308927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53" name="Picture 253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5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016137" y="0"/>
                                  <a:ext cx="1537970" cy="182753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52" name="Picture 252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6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457200"/>
                                  <a:ext cx="6414135" cy="26320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id="Group 2" o:spid="_x0000_s1026" style="position:absolute;margin-left:-15.1pt;margin-top:407.3pt;width:516.25pt;height:243.35pt;z-index:-251578368;mso-position-vertical-relative:page;mso-width-relative:margin;mso-height-relative:margin" coordsize="65541,308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">
                      <v:shape id="Picture 253" o:spid="_x0000_s1027" type="#_x0000_t75" style="position:absolute;left:50161;width:15380;height:182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2c2N3EAAAA3AAAAA8AAABkcnMvZG93bnJldi54bWxEj0FrwkAUhO9C/8PyCr2ZTZVISV0lFZQe&#10;vKgt9PjIviar2bchu5r4711B8DjMzDfMfDnYRlyo88axgvckBUFcOm24UvBzWI8/QPiArLFxTAqu&#10;5GG5eBnNMdeu5x1d9qESEcI+RwV1CG0upS9rsugT1xJH7991FkOUXSV1h32E20ZO0nQmLRqOCzW2&#10;tKqpPO3PVsEpDZsy2/bZuTia36P561l+FUq9vQ7FJ4hAQ3iGH+1vrWCSTeF+Jh4Bubg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2c2N3EAAAA3AAAAA8AAAAAAAAAAAAAAAAA&#10;nwIAAGRycy9kb3ducmV2LnhtbFBLBQYAAAAABAAEAPcAAACQAwAAAAA=&#10;">
                        <v:imagedata r:id="rId61" o:title=""/>
                        <v:path arrowok="t"/>
                      </v:shape>
                      <v:shape id="Picture 252" o:spid="_x0000_s1028" type="#_x0000_t75" style="position:absolute;top:4572;width:64141;height:263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73rJrDAAAA3AAAAA8AAABkcnMvZG93bnJldi54bWxEj0FrwkAUhO+C/2F5Qm+6MdQqqauopWiP&#10;2oLX1+xLNph9G7Krxn/vCoLHYWa+YebLztbiQq2vHCsYjxIQxLnTFZcK/n6/hzMQPiBrrB2Tght5&#10;WC76vTlm2l15T5dDKEWEsM9QgQmhyaT0uSGLfuQa4ugVrrUYomxLqVu8RritZZokH9JixXHBYEMb&#10;Q/npcLYKvtY7F4r3dTHd5kczdf9+9VN7pd4G3eoTRKAuvMLP9k4rSCcpPM7EIyAXd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fvesmsMAAADcAAAADwAAAAAAAAAAAAAAAACf&#10;AgAAZHJzL2Rvd25yZXYueG1sUEsFBgAAAAAEAAQA9wAAAI8DAAAAAA==&#10;">
                        <v:imagedata r:id="rId62" o:title=""/>
                        <v:path arrowok="t"/>
                      </v:shape>
                      <w10:wrap anchory="page"/>
                      <w10:anchorlock/>
                    </v:group>
                  </w:pict>
                </mc:Fallback>
              </mc:AlternateContent>
            </w:r>
          </w:p>
        </w:tc>
      </w:tr>
      <w:tr w:rsidR="006A2B97" w:rsidTr="00D913E0">
        <w:trPr>
          <w:trHeight w:val="576"/>
        </w:trPr>
        <w:tc>
          <w:tcPr>
            <w:tcW w:w="10080" w:type="dxa"/>
            <w:tcBorders>
              <w:top w:val="nil"/>
              <w:left w:val="nil"/>
              <w:bottom w:val="nil"/>
              <w:right w:val="nil"/>
            </w:tcBorders>
          </w:tcPr>
          <w:p w:rsidR="006A2B97" w:rsidRDefault="006A2B97">
            <w:r>
              <w:rPr>
                <w:rFonts w:ascii="Georgia" w:hAnsi="Georgia"/>
                <w:color w:val="424242"/>
                <w:sz w:val="27"/>
                <w:szCs w:val="27"/>
                <w:shd w:val="clear" w:color="auto" w:fill="FFFFFF"/>
              </w:rPr>
              <w:t>Главная моя цель – это найти своё место в жизни, призвание, то, ради чего будет интересно жить и двигаться вперёд. Я хотел бы быть архитектором, строить красивые, современные, а может и необычные здания и сооружения. Я думаю, что с этой профессией мне будет интересно идти по жизни, новый подход и творчество будет в каждой моей работе, так что скучать не придётся. Кроме этого, я люблю рисовать, и возможно у меня также что-то получится и на этой поприще, но всё же, я думаю, рисование будет просто моим очень приятным хобби.</w:t>
            </w:r>
            <w:r w:rsidRPr="0022528E">
              <w:rPr>
                <w:noProof/>
                <w:lang w:eastAsia="ru-RU"/>
              </w:rPr>
              <w:t xml:space="preserve"> </w:t>
            </w:r>
            <w:r w:rsidRPr="0022528E">
              <w:rPr>
                <w:noProof/>
                <w:lang w:eastAsia="ru-RU"/>
              </w:rPr>
              <mc:AlternateContent>
                <mc:Choice Requires="wpg">
                  <w:drawing>
                    <wp:anchor distT="0" distB="0" distL="114300" distR="114300" simplePos="0" relativeHeight="251739136" behindDoc="1" locked="1" layoutInCell="1" allowOverlap="1" wp14:anchorId="3BD711DD" wp14:editId="44D52F8A">
                      <wp:simplePos x="0" y="0"/>
                      <wp:positionH relativeFrom="column">
                        <wp:posOffset>-191770</wp:posOffset>
                      </wp:positionH>
                      <wp:positionV relativeFrom="page">
                        <wp:posOffset>4806950</wp:posOffset>
                      </wp:positionV>
                      <wp:extent cx="6556248" cy="3090672"/>
                      <wp:effectExtent l="0" t="0" r="0" b="0"/>
                      <wp:wrapNone/>
                      <wp:docPr id="38" name="Group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556248" cy="3090672"/>
                                <a:chOff x="0" y="0"/>
                                <a:chExt cx="6554107" cy="308927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9" name="Picture 253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5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016137" y="0"/>
                                  <a:ext cx="1537970" cy="182753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0" name="Picture 252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6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457200"/>
                                  <a:ext cx="6414135" cy="26320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id="Group 2" o:spid="_x0000_s1026" style="position:absolute;margin-left:-15.1pt;margin-top:378.5pt;width:516.25pt;height:243.35pt;z-index:-251577344;mso-position-vertical-relative:page;mso-width-relative:margin;mso-height-relative:margin" coordsize="65541,308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">
                      <v:shape id="Picture 253" o:spid="_x0000_s1027" type="#_x0000_t75" style="position:absolute;left:50161;width:15380;height:182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yk8qfEAAAA2wAAAA8AAABkcnMvZG93bnJldi54bWxEj0FrwkAUhO+F/oflFbzVTRWLpq4hFRQP&#10;vVRb8PjIviar2bchuzHx33cFweMwM98wy2ywtbhQ641jBW/jBARx4bThUsHPYfM6B+EDssbaMSm4&#10;kods9fy0xFS7nr/psg+liBD2KSqoQmhSKX1RkUU/dg1x9P5cazFE2ZZSt9hHuK3lJEnepUXDcaHC&#10;htYVFed9ZxWck7AtZl/9rMtP5vdkjj3Lz1yp0cuQf4AINIRH+N7eaQXTBdy+xB8gV/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yk8qfEAAAA2wAAAA8AAAAAAAAAAAAAAAAA&#10;nwIAAGRycy9kb3ducmV2LnhtbFBLBQYAAAAABAAEAPcAAACQAwAAAAA=&#10;">
                        <v:imagedata r:id="rId61" o:title=""/>
                        <v:path arrowok="t"/>
                      </v:shape>
                      <v:shape id="Picture 252" o:spid="_x0000_s1028" type="#_x0000_t75" style="position:absolute;top:4572;width:64141;height:263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urAkDAAAAA2wAAAA8AAABkcnMvZG93bnJldi54bWxET89rwjAUvgv7H8Ib7Kapo9hRjaXdGOuO&#10;c4LXZ/PaFJuX0mTa/ffmMNjx4/u9K2Y7iCtNvnesYL1KQBA3TvfcKTh+vy9fQPiArHFwTAp+yUOx&#10;f1jsMNfuxl90PYROxBD2OSowIYy5lL4xZNGv3EgcudZNFkOEUyf1hLcYbgf5nCQbabHn2GBwpFdD&#10;zeXwYxW8VbULbVq12UdzMpk7+/Jz8Eo9Pc7lFkSgOfyL/9y1VpDG9fFL/AFyfwc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26sCQMAAAADbAAAADwAAAAAAAAAAAAAAAACfAgAA&#10;ZHJzL2Rvd25yZXYueG1sUEsFBgAAAAAEAAQA9wAAAIwDAAAAAA==&#10;">
                        <v:imagedata r:id="rId62" o:title=""/>
                        <v:path arrowok="t"/>
                      </v:shape>
                      <w10:wrap anchory="page"/>
                      <w10:anchorlock/>
                    </v:group>
                  </w:pict>
                </mc:Fallback>
              </mc:AlternateContent>
            </w:r>
          </w:p>
        </w:tc>
      </w:tr>
      <w:tr w:rsidR="006A2B97" w:rsidTr="00D913E0">
        <w:trPr>
          <w:trHeight w:val="576"/>
        </w:trPr>
        <w:tc>
          <w:tcPr>
            <w:tcW w:w="10080" w:type="dxa"/>
            <w:tcBorders>
              <w:top w:val="nil"/>
              <w:left w:val="nil"/>
              <w:bottom w:val="nil"/>
              <w:right w:val="nil"/>
            </w:tcBorders>
          </w:tcPr>
          <w:p w:rsidR="006A2B97" w:rsidRDefault="006A2B97">
            <w:r w:rsidRPr="0022528E">
              <w:rPr>
                <w:noProof/>
                <w:lang w:eastAsia="ru-RU"/>
              </w:rPr>
              <mc:AlternateContent>
                <mc:Choice Requires="wpg">
                  <w:drawing>
                    <wp:anchor distT="0" distB="0" distL="114300" distR="114300" simplePos="0" relativeHeight="251740160" behindDoc="1" locked="1" layoutInCell="1" allowOverlap="1" wp14:anchorId="70B2D1CC" wp14:editId="1727816A">
                      <wp:simplePos x="0" y="0"/>
                      <wp:positionH relativeFrom="column">
                        <wp:posOffset>-191770</wp:posOffset>
                      </wp:positionH>
                      <wp:positionV relativeFrom="page">
                        <wp:posOffset>4441190</wp:posOffset>
                      </wp:positionV>
                      <wp:extent cx="6556248" cy="3090672"/>
                      <wp:effectExtent l="0" t="0" r="0" b="0"/>
                      <wp:wrapNone/>
                      <wp:docPr id="41" name="Group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556248" cy="3090672"/>
                                <a:chOff x="0" y="0"/>
                                <a:chExt cx="6554107" cy="308927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2" name="Picture 253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5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016137" y="0"/>
                                  <a:ext cx="1537970" cy="182753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3" name="Picture 252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6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457200"/>
                                  <a:ext cx="6414135" cy="26320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id="Group 2" o:spid="_x0000_s1026" style="position:absolute;margin-left:-15.1pt;margin-top:349.7pt;width:516.25pt;height:243.35pt;z-index:-251576320;mso-position-vertical-relative:page;mso-width-relative:margin;mso-height-relative:margin" coordsize="65541,308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">
                      <v:shape id="Picture 253" o:spid="_x0000_s1027" type="#_x0000_t75" style="position:absolute;left:50161;width:15380;height:182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oGE6vEAAAA2wAAAA8AAABkcnMvZG93bnJldi54bWxEj81qwzAQhO+FvoPYQm+NXFOH4kQJbqGl&#10;h1yStNDjYm1sJdbKWPJP3j4KBHIcZuYbZrmebCMG6rxxrOB1loAgLp02XCn43X+9vIPwAVlj45gU&#10;nMnDevX4sMRcu5G3NOxCJSKEfY4K6hDaXEpf1mTRz1xLHL2D6yyGKLtK6g7HCLeNTJNkLi0ajgs1&#10;tvRZU3na9VbBKQnfZbYZs744mr+j+R9ZfhRKPT9NxQJEoCncw7f2j1bwlsL1S/wBcnU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oGE6vEAAAA2wAAAA8AAAAAAAAAAAAAAAAA&#10;nwIAAGRycy9kb3ducmV2LnhtbFBLBQYAAAAABAAEAPcAAACQAwAAAAA=&#10;">
                        <v:imagedata r:id="rId61" o:title=""/>
                        <v:path arrowok="t"/>
                      </v:shape>
                      <v:shape id="Picture 252" o:spid="_x0000_s1028" type="#_x0000_t75" style="position:absolute;top:4572;width:64141;height:263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t5nDfDAAAA2wAAAA8AAABkcnMvZG93bnJldi54bWxEj0FrwkAUhO+C/2F5Qm+6qQ1aUteglqIe&#10;awu9vmZfsqHZtyG7TdJ/7wpCj8PMfMNs8tE2oqfO144VPC4SEMSF0zVXCj4/3ubPIHxA1tg4JgV/&#10;5CHfTicbzLQb+J36S6hEhLDPUIEJoc2k9IUhi37hWuLola6zGKLsKqk7HCLcNnKZJCtpsea4YLCl&#10;g6Hi5/JrFbzuTy6U6b5cH4svs3bffnduvFIPs3H3AiLQGP7D9/ZJK0if4PYl/gC5vQI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K3mcN8MAAADbAAAADwAAAAAAAAAAAAAAAACf&#10;AgAAZHJzL2Rvd25yZXYueG1sUEsFBgAAAAAEAAQA9wAAAI8DAAAAAA==&#10;">
                        <v:imagedata r:id="rId62" o:title=""/>
                        <v:path arrowok="t"/>
                      </v:shape>
                      <w10:wrap anchory="page"/>
                      <w10:anchorlock/>
                    </v:group>
                  </w:pict>
                </mc:Fallback>
              </mc:AlternateContent>
            </w:r>
          </w:p>
        </w:tc>
      </w:tr>
      <w:tr w:rsidR="006A2B97" w:rsidTr="00D913E0">
        <w:trPr>
          <w:trHeight w:val="576"/>
        </w:trPr>
        <w:tc>
          <w:tcPr>
            <w:tcW w:w="10080" w:type="dxa"/>
            <w:tcBorders>
              <w:top w:val="nil"/>
              <w:left w:val="nil"/>
              <w:bottom w:val="nil"/>
              <w:right w:val="nil"/>
            </w:tcBorders>
          </w:tcPr>
          <w:p w:rsidR="006A2B97" w:rsidRDefault="006A2B97">
            <w:r w:rsidRPr="0022528E">
              <w:rPr>
                <w:noProof/>
                <w:lang w:eastAsia="ru-RU"/>
              </w:rPr>
              <mc:AlternateContent>
                <mc:Choice Requires="wpg">
                  <w:drawing>
                    <wp:anchor distT="0" distB="0" distL="114300" distR="114300" simplePos="0" relativeHeight="251741184" behindDoc="1" locked="1" layoutInCell="1" allowOverlap="1" wp14:anchorId="493C077F" wp14:editId="1EF867BC">
                      <wp:simplePos x="0" y="0"/>
                      <wp:positionH relativeFrom="column">
                        <wp:posOffset>-115570</wp:posOffset>
                      </wp:positionH>
                      <wp:positionV relativeFrom="page">
                        <wp:posOffset>4075430</wp:posOffset>
                      </wp:positionV>
                      <wp:extent cx="6555740" cy="3090545"/>
                      <wp:effectExtent l="0" t="0" r="0" b="0"/>
                      <wp:wrapNone/>
                      <wp:docPr id="44" name="Group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555740" cy="3090545"/>
                                <a:chOff x="0" y="0"/>
                                <a:chExt cx="6554107" cy="308927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5" name="Picture 253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5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016137" y="0"/>
                                  <a:ext cx="1537970" cy="182753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6" name="Picture 252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6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457200"/>
                                  <a:ext cx="6414135" cy="26320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id="Group 2" o:spid="_x0000_s1026" style="position:absolute;margin-left:-9.1pt;margin-top:320.9pt;width:516.2pt;height:243.35pt;z-index:-251575296;mso-position-vertical-relative:page;mso-width-relative:margin;mso-height-relative:margin" coordsize="65541,308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">
                      <v:shape id="Picture 253" o:spid="_x0000_s1027" type="#_x0000_t75" style="position:absolute;left:50161;width:15380;height:182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Xvi9/EAAAA2wAAAA8AAABkcnMvZG93bnJldi54bWxEj09rwkAUxO+FfoflFXprNoopJXWVKCg9&#10;ePFPocdH9pmsZt+G7Grit3cFocdhZn7DTOeDbcSVOm8cKxglKQji0mnDlYLDfvXxBcIHZI2NY1Jw&#10;Iw/z2evLFHPtet7SdRcqESHsc1RQh9DmUvqyJos+cS1x9I6usxii7CqpO+wj3DZynKaf0qLhuFBj&#10;S8uayvPuYhWc07Aus02fXYqT+T2Zv57lolDq/W0ovkEEGsJ/+Nn+0QomGTy+xB8gZ3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Xvi9/EAAAA2wAAAA8AAAAAAAAAAAAAAAAA&#10;nwIAAGRycy9kb3ducmV2LnhtbFBLBQYAAAAABAAEAPcAAACQAwAAAAA=&#10;">
                        <v:imagedata r:id="rId61" o:title=""/>
                        <v:path arrowok="t"/>
                      </v:shape>
                      <v:shape id="Picture 252" o:spid="_x0000_s1028" type="#_x0000_t75" style="position:absolute;top:4572;width:64141;height:263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sOP6/DAAAA2wAAAA8AAABkcnMvZG93bnJldi54bWxEj0FrwkAUhO8F/8PyBG91YwmxRFfRFqk9&#10;Ni30+sy+ZIPZtyG7TdJ/7wqFHoeZ+YbZ7ifbioF63zhWsFomIIhLpxuuFXx9nh6fQfiArLF1TAp+&#10;ycN+N3vYYq7dyB80FKEWEcI+RwUmhC6X0peGLPql64ijV7neYoiyr6XucYxw28qnJMmkxYbjgsGO&#10;XgyV1+LHKng9nl2o0mO1fiu/zdpd/OG99Uot5tNhAyLQFP7Df+2zVpBmcP8Sf4Dc3Q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Ow4/r8MAAADbAAAADwAAAAAAAAAAAAAAAACf&#10;AgAAZHJzL2Rvd25yZXYueG1sUEsFBgAAAAAEAAQA9wAAAI8DAAAAAA==&#10;">
                        <v:imagedata r:id="rId62" o:title=""/>
                        <v:path arrowok="t"/>
                      </v:shape>
                      <w10:wrap anchory="page"/>
                      <w10:anchorlock/>
                    </v:group>
                  </w:pict>
                </mc:Fallback>
              </mc:AlternateContent>
            </w:r>
          </w:p>
        </w:tc>
      </w:tr>
      <w:tr w:rsidR="006A2B97" w:rsidTr="00D913E0">
        <w:trPr>
          <w:trHeight w:val="576"/>
        </w:trPr>
        <w:tc>
          <w:tcPr>
            <w:tcW w:w="10080" w:type="dxa"/>
            <w:tcBorders>
              <w:top w:val="nil"/>
              <w:left w:val="nil"/>
              <w:bottom w:val="nil"/>
              <w:right w:val="nil"/>
            </w:tcBorders>
          </w:tcPr>
          <w:p w:rsidR="006A2B97" w:rsidRDefault="006A2B97"/>
        </w:tc>
      </w:tr>
      <w:tr w:rsidR="006A2B97" w:rsidTr="00D913E0">
        <w:trPr>
          <w:trHeight w:val="576"/>
        </w:trPr>
        <w:tc>
          <w:tcPr>
            <w:tcW w:w="10080" w:type="dxa"/>
            <w:tcBorders>
              <w:top w:val="nil"/>
              <w:left w:val="nil"/>
              <w:bottom w:val="nil"/>
              <w:right w:val="nil"/>
            </w:tcBorders>
          </w:tcPr>
          <w:p w:rsidR="006A2B97" w:rsidRDefault="006A2B97"/>
        </w:tc>
      </w:tr>
      <w:tr w:rsidR="006A2B97" w:rsidTr="00D913E0">
        <w:trPr>
          <w:trHeight w:val="576"/>
        </w:trPr>
        <w:tc>
          <w:tcPr>
            <w:tcW w:w="10080" w:type="dxa"/>
            <w:tcBorders>
              <w:top w:val="nil"/>
              <w:left w:val="nil"/>
              <w:bottom w:val="nil"/>
              <w:right w:val="nil"/>
            </w:tcBorders>
          </w:tcPr>
          <w:p w:rsidR="006A2B97" w:rsidRDefault="006A2B97"/>
        </w:tc>
      </w:tr>
      <w:tr w:rsidR="006A2B97" w:rsidTr="00D913E0">
        <w:trPr>
          <w:trHeight w:val="576"/>
        </w:trPr>
        <w:tc>
          <w:tcPr>
            <w:tcW w:w="10080" w:type="dxa"/>
            <w:tcBorders>
              <w:top w:val="nil"/>
              <w:left w:val="nil"/>
              <w:bottom w:val="nil"/>
              <w:right w:val="nil"/>
            </w:tcBorders>
          </w:tcPr>
          <w:p w:rsidR="006A2B97" w:rsidRDefault="006A2B97"/>
        </w:tc>
      </w:tr>
      <w:tr w:rsidR="006A2B97" w:rsidTr="00D913E0">
        <w:trPr>
          <w:trHeight w:val="576"/>
        </w:trPr>
        <w:tc>
          <w:tcPr>
            <w:tcW w:w="10080" w:type="dxa"/>
            <w:tcBorders>
              <w:top w:val="nil"/>
              <w:left w:val="nil"/>
              <w:bottom w:val="nil"/>
              <w:right w:val="nil"/>
            </w:tcBorders>
          </w:tcPr>
          <w:p w:rsidR="006A2B97" w:rsidRDefault="006A2B97"/>
        </w:tc>
      </w:tr>
      <w:tr w:rsidR="006A2B97" w:rsidTr="00D913E0">
        <w:trPr>
          <w:trHeight w:val="576"/>
        </w:trPr>
        <w:tc>
          <w:tcPr>
            <w:tcW w:w="10080" w:type="dxa"/>
            <w:tcBorders>
              <w:top w:val="nil"/>
              <w:left w:val="nil"/>
              <w:bottom w:val="nil"/>
              <w:right w:val="nil"/>
            </w:tcBorders>
          </w:tcPr>
          <w:p w:rsidR="006A2B97" w:rsidRDefault="006A2B97"/>
        </w:tc>
      </w:tr>
      <w:tr w:rsidR="006A2B97" w:rsidTr="00D913E0">
        <w:trPr>
          <w:trHeight w:val="576"/>
        </w:trPr>
        <w:tc>
          <w:tcPr>
            <w:tcW w:w="10080" w:type="dxa"/>
            <w:tcBorders>
              <w:top w:val="nil"/>
              <w:left w:val="nil"/>
              <w:bottom w:val="nil"/>
              <w:right w:val="nil"/>
            </w:tcBorders>
          </w:tcPr>
          <w:p w:rsidR="006A2B97" w:rsidRDefault="006A2B97"/>
        </w:tc>
      </w:tr>
      <w:tr w:rsidR="006A2B97" w:rsidTr="00D913E0">
        <w:trPr>
          <w:trHeight w:val="576"/>
        </w:trPr>
        <w:tc>
          <w:tcPr>
            <w:tcW w:w="10080" w:type="dxa"/>
            <w:tcBorders>
              <w:top w:val="nil"/>
              <w:left w:val="nil"/>
              <w:bottom w:val="nil"/>
              <w:right w:val="nil"/>
            </w:tcBorders>
          </w:tcPr>
          <w:p w:rsidR="006A2B97" w:rsidRDefault="006A2B97">
            <w:r w:rsidRPr="0022528E">
              <w:rPr>
                <w:noProof/>
                <w:lang w:eastAsia="ru-RU"/>
              </w:rPr>
              <mc:AlternateContent>
                <mc:Choice Requires="wpg">
                  <w:drawing>
                    <wp:anchor distT="0" distB="0" distL="114300" distR="114300" simplePos="0" relativeHeight="251749376" behindDoc="1" locked="1" layoutInCell="1" allowOverlap="1" wp14:anchorId="6C09EE93" wp14:editId="54126D1F">
                      <wp:simplePos x="0" y="0"/>
                      <wp:positionH relativeFrom="column">
                        <wp:posOffset>24130</wp:posOffset>
                      </wp:positionH>
                      <wp:positionV relativeFrom="page">
                        <wp:posOffset>-1941195</wp:posOffset>
                      </wp:positionV>
                      <wp:extent cx="6555740" cy="3090545"/>
                      <wp:effectExtent l="0" t="0" r="0" b="0"/>
                      <wp:wrapNone/>
                      <wp:docPr id="82" name="Group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555740" cy="3090545"/>
                                <a:chOff x="0" y="0"/>
                                <a:chExt cx="6554107" cy="308927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84" name="Picture 253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5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016137" y="0"/>
                                  <a:ext cx="1537970" cy="182753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85" name="Picture 252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6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457200"/>
                                  <a:ext cx="6414135" cy="26320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id="Group 2" o:spid="_x0000_s1026" style="position:absolute;margin-left:1.9pt;margin-top:-152.85pt;width:516.2pt;height:243.35pt;z-index:-251567104;mso-position-vertical-relative:page;mso-width-relative:margin;mso-height-relative:margin" coordsize="65541,308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">
                      <v:shape id="Picture 253" o:spid="_x0000_s1027" type="#_x0000_t75" style="position:absolute;left:50161;width:15380;height:182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EalN7DAAAA2wAAAA8AAABkcnMvZG93bnJldi54bWxEj0+LwjAUxO+C3yE8wZumLrpINUoVVjzs&#10;Zf0DHh/Ns402L6WJtn57s7Cwx2FmfsMs152txJMabxwrmIwTEMS504YLBafj12gOwgdkjZVjUvAi&#10;D+tVv7fEVLuWf+h5CIWIEPYpKihDqFMpfV6SRT92NXH0rq6xGKJsCqkbbCPcVvIjST6lRcNxocSa&#10;tiXl98PDKrgnYZfPvtvZI7uZ881cWpabTKnhoMsWIAJ14T/8195rBfMp/H6JP0Cu3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cRqU3sMAAADbAAAADwAAAAAAAAAAAAAAAACf&#10;AgAAZHJzL2Rvd25yZXYueG1sUEsFBgAAAAAEAAQA9wAAAI8DAAAAAA==&#10;">
                        <v:imagedata r:id="rId61" o:title=""/>
                        <v:path arrowok="t"/>
                      </v:shape>
                      <v:shape id="Picture 252" o:spid="_x0000_s1028" type="#_x0000_t75" style="position:absolute;top:4572;width:64141;height:263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BlG0LCAAAA2wAAAA8AAABkcnMvZG93bnJldi54bWxEj0+LwjAUxO8LfofwBG9rqugq1Si6Iuse&#10;/QNen81rU2xeSpPV7rc3guBxmJnfMPNlaytxo8aXjhUM+gkI4szpkgsFp+P2cwrCB2SNlWNS8E8e&#10;lovOxxxT7e68p9shFCJC2KeowIRQp1L6zJBF33c1cfRy11gMUTaF1A3eI9xWcpgkX9JiyXHBYE3f&#10;hrLr4c8q2Kx3LuSjdT75yc5m4i5+9Vt5pXrddjUDEagN7/CrvdMKpmN4fok/QC4e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wZRtCwgAAANsAAAAPAAAAAAAAAAAAAAAAAJ8C&#10;AABkcnMvZG93bnJldi54bWxQSwUGAAAAAAQABAD3AAAAjgMAAAAA&#10;">
                        <v:imagedata r:id="rId62" o:title=""/>
                        <v:path arrowok="t"/>
                      </v:shape>
                      <w10:wrap anchory="page"/>
                      <w10:anchorlock/>
                    </v:group>
                  </w:pict>
                </mc:Fallback>
              </mc:AlternateContent>
            </w:r>
          </w:p>
        </w:tc>
      </w:tr>
    </w:tbl>
    <w:p w:rsidR="00F61766" w:rsidRDefault="00F61766"/>
    <w:sectPr w:rsidR="00F61766" w:rsidSect="00B16163">
      <w:pgSz w:w="11907" w:h="16839" w:code="9"/>
      <w:pgMar w:top="562" w:right="562" w:bottom="562" w:left="562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6703D8" w:rsidRDefault="006703D8" w:rsidP="00417D8A">
      <w:pPr>
        <w:spacing w:after="0" w:line="240" w:lineRule="auto"/>
      </w:pPr>
      <w:r>
        <w:separator/>
      </w:r>
    </w:p>
  </w:endnote>
  <w:endnote w:type="continuationSeparator" w:id="0">
    <w:p w:rsidR="006703D8" w:rsidRDefault="006703D8" w:rsidP="00417D8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MS Mincho">
    <w:altName w:val="MS Gothic"/>
    <w:panose1 w:val="02020609040205080304"/>
    <w:charset w:val="80"/>
    <w:family w:val="roman"/>
    <w:notTrueType/>
    <w:pitch w:val="fixed"/>
    <w:sig w:usb0="00000000" w:usb1="08070000" w:usb2="00000010" w:usb3="00000000" w:csb0="0002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Garamond">
    <w:panose1 w:val="02020404030301010803"/>
    <w:charset w:val="CC"/>
    <w:family w:val="roman"/>
    <w:pitch w:val="variable"/>
    <w:sig w:usb0="00000287" w:usb1="00000000" w:usb2="00000000" w:usb3="00000000" w:csb0="0000009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Century Gothic">
    <w:panose1 w:val="020B0502020202020204"/>
    <w:charset w:val="CC"/>
    <w:family w:val="swiss"/>
    <w:pitch w:val="variable"/>
    <w:sig w:usb0="00000287" w:usb1="00000000" w:usb2="00000000" w:usb3="00000000" w:csb0="0000009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6703D8" w:rsidRDefault="006703D8" w:rsidP="00417D8A">
      <w:pPr>
        <w:spacing w:after="0" w:line="240" w:lineRule="auto"/>
      </w:pPr>
      <w:r>
        <w:separator/>
      </w:r>
    </w:p>
  </w:footnote>
  <w:footnote w:type="continuationSeparator" w:id="0">
    <w:p w:rsidR="006703D8" w:rsidRDefault="006703D8" w:rsidP="00417D8A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8"/>
  <w:removePersonalInformation/>
  <w:removeDateAndTime/>
  <w:proofState w:spelling="clean" w:grammar="clean"/>
  <w:attachedTemplate r:id="rId1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E3B8F"/>
    <w:rsid w:val="000149CB"/>
    <w:rsid w:val="00020AA9"/>
    <w:rsid w:val="00090CE4"/>
    <w:rsid w:val="0009277E"/>
    <w:rsid w:val="000A3FD9"/>
    <w:rsid w:val="000B75EA"/>
    <w:rsid w:val="000E3B8F"/>
    <w:rsid w:val="000F3AD9"/>
    <w:rsid w:val="000F3CF0"/>
    <w:rsid w:val="00111A5C"/>
    <w:rsid w:val="001309C1"/>
    <w:rsid w:val="00162EBF"/>
    <w:rsid w:val="001A40B8"/>
    <w:rsid w:val="001A7581"/>
    <w:rsid w:val="001D068E"/>
    <w:rsid w:val="001E4BAD"/>
    <w:rsid w:val="00215A4B"/>
    <w:rsid w:val="002405E0"/>
    <w:rsid w:val="00272730"/>
    <w:rsid w:val="00293397"/>
    <w:rsid w:val="00297819"/>
    <w:rsid w:val="002A4EAA"/>
    <w:rsid w:val="002B63A1"/>
    <w:rsid w:val="00346AF9"/>
    <w:rsid w:val="003808D1"/>
    <w:rsid w:val="003A0FB1"/>
    <w:rsid w:val="003B5E99"/>
    <w:rsid w:val="003C19E2"/>
    <w:rsid w:val="003D4AC2"/>
    <w:rsid w:val="003E5805"/>
    <w:rsid w:val="003E6C0B"/>
    <w:rsid w:val="003F6DB1"/>
    <w:rsid w:val="003F74F1"/>
    <w:rsid w:val="004026BE"/>
    <w:rsid w:val="0040583A"/>
    <w:rsid w:val="00411693"/>
    <w:rsid w:val="00417D8A"/>
    <w:rsid w:val="0045413A"/>
    <w:rsid w:val="00487329"/>
    <w:rsid w:val="004B1873"/>
    <w:rsid w:val="004B1AD9"/>
    <w:rsid w:val="004B72F9"/>
    <w:rsid w:val="00505526"/>
    <w:rsid w:val="005164D0"/>
    <w:rsid w:val="005377FC"/>
    <w:rsid w:val="00541562"/>
    <w:rsid w:val="00541FED"/>
    <w:rsid w:val="005472C5"/>
    <w:rsid w:val="005509AF"/>
    <w:rsid w:val="0055244F"/>
    <w:rsid w:val="00564FC7"/>
    <w:rsid w:val="00565BF1"/>
    <w:rsid w:val="005906C2"/>
    <w:rsid w:val="005C2244"/>
    <w:rsid w:val="005D0E52"/>
    <w:rsid w:val="00626B94"/>
    <w:rsid w:val="00634FA6"/>
    <w:rsid w:val="00641DE9"/>
    <w:rsid w:val="00647AE3"/>
    <w:rsid w:val="0065069E"/>
    <w:rsid w:val="006544BB"/>
    <w:rsid w:val="0066684D"/>
    <w:rsid w:val="006703D8"/>
    <w:rsid w:val="0067129B"/>
    <w:rsid w:val="00691CE6"/>
    <w:rsid w:val="006A2B97"/>
    <w:rsid w:val="006B3562"/>
    <w:rsid w:val="006F3D2E"/>
    <w:rsid w:val="00704073"/>
    <w:rsid w:val="007054FD"/>
    <w:rsid w:val="007170C6"/>
    <w:rsid w:val="00745AA1"/>
    <w:rsid w:val="00750580"/>
    <w:rsid w:val="007557E1"/>
    <w:rsid w:val="00783212"/>
    <w:rsid w:val="007836B5"/>
    <w:rsid w:val="00790DF3"/>
    <w:rsid w:val="007A0109"/>
    <w:rsid w:val="007A7AF0"/>
    <w:rsid w:val="007B1C51"/>
    <w:rsid w:val="007B5625"/>
    <w:rsid w:val="007B5C06"/>
    <w:rsid w:val="007C624A"/>
    <w:rsid w:val="007E6B2F"/>
    <w:rsid w:val="008044AD"/>
    <w:rsid w:val="00812AD5"/>
    <w:rsid w:val="00821204"/>
    <w:rsid w:val="008269C3"/>
    <w:rsid w:val="00880049"/>
    <w:rsid w:val="008A5AF7"/>
    <w:rsid w:val="008E6CB7"/>
    <w:rsid w:val="008F2B68"/>
    <w:rsid w:val="00941F91"/>
    <w:rsid w:val="00943497"/>
    <w:rsid w:val="00962ECE"/>
    <w:rsid w:val="009A763B"/>
    <w:rsid w:val="009B566B"/>
    <w:rsid w:val="009C4C46"/>
    <w:rsid w:val="009D1440"/>
    <w:rsid w:val="009D184E"/>
    <w:rsid w:val="00A462BB"/>
    <w:rsid w:val="00A56934"/>
    <w:rsid w:val="00A77BBA"/>
    <w:rsid w:val="00A83382"/>
    <w:rsid w:val="00A911A5"/>
    <w:rsid w:val="00A92FCC"/>
    <w:rsid w:val="00A97801"/>
    <w:rsid w:val="00A97944"/>
    <w:rsid w:val="00AC7688"/>
    <w:rsid w:val="00AD2190"/>
    <w:rsid w:val="00AF0C98"/>
    <w:rsid w:val="00B16163"/>
    <w:rsid w:val="00B50A7C"/>
    <w:rsid w:val="00B6066D"/>
    <w:rsid w:val="00B64A0D"/>
    <w:rsid w:val="00B909E5"/>
    <w:rsid w:val="00B948DD"/>
    <w:rsid w:val="00C00685"/>
    <w:rsid w:val="00C141F5"/>
    <w:rsid w:val="00C56AAB"/>
    <w:rsid w:val="00C75F93"/>
    <w:rsid w:val="00C8489A"/>
    <w:rsid w:val="00CC72AB"/>
    <w:rsid w:val="00D03C84"/>
    <w:rsid w:val="00D30BD2"/>
    <w:rsid w:val="00D40784"/>
    <w:rsid w:val="00D96811"/>
    <w:rsid w:val="00DB4A6E"/>
    <w:rsid w:val="00DD6D4E"/>
    <w:rsid w:val="00DE62AD"/>
    <w:rsid w:val="00E0747D"/>
    <w:rsid w:val="00E25367"/>
    <w:rsid w:val="00E307AD"/>
    <w:rsid w:val="00E34CC6"/>
    <w:rsid w:val="00E50A18"/>
    <w:rsid w:val="00EA40D2"/>
    <w:rsid w:val="00EB273E"/>
    <w:rsid w:val="00ED3883"/>
    <w:rsid w:val="00ED593D"/>
    <w:rsid w:val="00ED7901"/>
    <w:rsid w:val="00EF25E6"/>
    <w:rsid w:val="00F07A50"/>
    <w:rsid w:val="00F46D30"/>
    <w:rsid w:val="00F61766"/>
    <w:rsid w:val="00FC5508"/>
    <w:rsid w:val="00FE739C"/>
    <w:rsid w:val="00FF3F6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ja-JP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Table" w:semiHidden="0" w:unhideWhenUsed="0"/>
    <w:lsdException w:name="Table Web 3" w:semiHidden="0" w:unhideWhenUsed="0"/>
    <w:lsdException w:name="Table Grid" w:semiHidden="0" w:uiPriority="39" w:unhideWhenUsed="0"/>
    <w:lsdException w:name="Table Theme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Pr>
      <w:lang w:val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8A5AF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4">
    <w:name w:val="Placeholder Text"/>
    <w:basedOn w:val="a0"/>
    <w:uiPriority w:val="99"/>
    <w:semiHidden/>
    <w:rsid w:val="00E50A18"/>
    <w:rPr>
      <w:color w:val="808080"/>
    </w:rPr>
  </w:style>
  <w:style w:type="paragraph" w:styleId="a5">
    <w:name w:val="header"/>
    <w:basedOn w:val="a"/>
    <w:link w:val="a6"/>
    <w:uiPriority w:val="99"/>
    <w:unhideWhenUsed/>
    <w:rsid w:val="00417D8A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417D8A"/>
  </w:style>
  <w:style w:type="paragraph" w:styleId="a7">
    <w:name w:val="footer"/>
    <w:basedOn w:val="a"/>
    <w:link w:val="a8"/>
    <w:uiPriority w:val="99"/>
    <w:unhideWhenUsed/>
    <w:rsid w:val="00417D8A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417D8A"/>
  </w:style>
  <w:style w:type="paragraph" w:styleId="a9">
    <w:name w:val="Balloon Text"/>
    <w:basedOn w:val="a"/>
    <w:link w:val="aa"/>
    <w:uiPriority w:val="99"/>
    <w:semiHidden/>
    <w:unhideWhenUsed/>
    <w:rsid w:val="000E3B8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0E3B8F"/>
    <w:rPr>
      <w:rFonts w:ascii="Tahoma" w:hAnsi="Tahoma" w:cs="Tahoma"/>
      <w:sz w:val="16"/>
      <w:szCs w:val="16"/>
      <w:lang w:val="ru-RU"/>
    </w:rPr>
  </w:style>
  <w:style w:type="paragraph" w:styleId="ab">
    <w:name w:val="Normal (Web)"/>
    <w:basedOn w:val="a"/>
    <w:uiPriority w:val="99"/>
    <w:unhideWhenUsed/>
    <w:rsid w:val="009A763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c">
    <w:name w:val="Hyperlink"/>
    <w:basedOn w:val="a0"/>
    <w:uiPriority w:val="99"/>
    <w:semiHidden/>
    <w:unhideWhenUsed/>
    <w:rsid w:val="0066684D"/>
    <w:rPr>
      <w:color w:val="0000FF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ja-JP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Table" w:semiHidden="0" w:unhideWhenUsed="0"/>
    <w:lsdException w:name="Table Web 3" w:semiHidden="0" w:unhideWhenUsed="0"/>
    <w:lsdException w:name="Table Grid" w:semiHidden="0" w:uiPriority="39" w:unhideWhenUsed="0"/>
    <w:lsdException w:name="Table Theme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Pr>
      <w:lang w:val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8A5AF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4">
    <w:name w:val="Placeholder Text"/>
    <w:basedOn w:val="a0"/>
    <w:uiPriority w:val="99"/>
    <w:semiHidden/>
    <w:rsid w:val="00E50A18"/>
    <w:rPr>
      <w:color w:val="808080"/>
    </w:rPr>
  </w:style>
  <w:style w:type="paragraph" w:styleId="a5">
    <w:name w:val="header"/>
    <w:basedOn w:val="a"/>
    <w:link w:val="a6"/>
    <w:uiPriority w:val="99"/>
    <w:unhideWhenUsed/>
    <w:rsid w:val="00417D8A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417D8A"/>
  </w:style>
  <w:style w:type="paragraph" w:styleId="a7">
    <w:name w:val="footer"/>
    <w:basedOn w:val="a"/>
    <w:link w:val="a8"/>
    <w:uiPriority w:val="99"/>
    <w:unhideWhenUsed/>
    <w:rsid w:val="00417D8A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417D8A"/>
  </w:style>
  <w:style w:type="paragraph" w:styleId="a9">
    <w:name w:val="Balloon Text"/>
    <w:basedOn w:val="a"/>
    <w:link w:val="aa"/>
    <w:uiPriority w:val="99"/>
    <w:semiHidden/>
    <w:unhideWhenUsed/>
    <w:rsid w:val="000E3B8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0E3B8F"/>
    <w:rPr>
      <w:rFonts w:ascii="Tahoma" w:hAnsi="Tahoma" w:cs="Tahoma"/>
      <w:sz w:val="16"/>
      <w:szCs w:val="16"/>
      <w:lang w:val="ru-RU"/>
    </w:rPr>
  </w:style>
  <w:style w:type="paragraph" w:styleId="ab">
    <w:name w:val="Normal (Web)"/>
    <w:basedOn w:val="a"/>
    <w:uiPriority w:val="99"/>
    <w:unhideWhenUsed/>
    <w:rsid w:val="009A763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c">
    <w:name w:val="Hyperlink"/>
    <w:basedOn w:val="a0"/>
    <w:uiPriority w:val="99"/>
    <w:semiHidden/>
    <w:unhideWhenUsed/>
    <w:rsid w:val="0066684D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47420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39" Type="http://schemas.openxmlformats.org/officeDocument/2006/relationships/image" Target="media/image22.png"/><Relationship Id="rId21" Type="http://schemas.openxmlformats.org/officeDocument/2006/relationships/image" Target="media/image12.png"/><Relationship Id="rId34" Type="http://schemas.openxmlformats.org/officeDocument/2006/relationships/image" Target="media/image18.png"/><Relationship Id="rId42" Type="http://schemas.openxmlformats.org/officeDocument/2006/relationships/image" Target="media/image23.jpeg"/><Relationship Id="rId47" Type="http://schemas.openxmlformats.org/officeDocument/2006/relationships/image" Target="media/image30.png"/><Relationship Id="rId50" Type="http://schemas.openxmlformats.org/officeDocument/2006/relationships/image" Target="media/image28.png"/><Relationship Id="rId55" Type="http://schemas.openxmlformats.org/officeDocument/2006/relationships/image" Target="media/image36.jpeg"/><Relationship Id="rId63" Type="http://schemas.openxmlformats.org/officeDocument/2006/relationships/fontTable" Target="fontTable.xml"/><Relationship Id="rId7" Type="http://schemas.openxmlformats.org/officeDocument/2006/relationships/webSettings" Target="webSettings.xml"/><Relationship Id="rId2" Type="http://schemas.openxmlformats.org/officeDocument/2006/relationships/customXml" Target="../customXml/item2.xml"/><Relationship Id="rId16" Type="http://schemas.openxmlformats.org/officeDocument/2006/relationships/image" Target="media/image7.png"/><Relationship Id="rId29" Type="http://schemas.openxmlformats.org/officeDocument/2006/relationships/image" Target="media/image14.png"/><Relationship Id="rId11" Type="http://schemas.openxmlformats.org/officeDocument/2006/relationships/image" Target="media/image2.png"/><Relationship Id="rId32" Type="http://schemas.openxmlformats.org/officeDocument/2006/relationships/image" Target="media/image13.jpeg"/><Relationship Id="rId37" Type="http://schemas.openxmlformats.org/officeDocument/2006/relationships/image" Target="media/image21.png"/><Relationship Id="rId40" Type="http://schemas.openxmlformats.org/officeDocument/2006/relationships/image" Target="media/image23.png"/><Relationship Id="rId45" Type="http://schemas.openxmlformats.org/officeDocument/2006/relationships/image" Target="media/image26.png"/><Relationship Id="rId53" Type="http://schemas.openxmlformats.org/officeDocument/2006/relationships/image" Target="media/image34.jpeg"/><Relationship Id="rId58" Type="http://schemas.openxmlformats.org/officeDocument/2006/relationships/image" Target="media/image39.png"/><Relationship Id="rId5" Type="http://schemas.microsoft.com/office/2007/relationships/stylesWithEffects" Target="stylesWithEffects.xml"/><Relationship Id="rId61" Type="http://schemas.openxmlformats.org/officeDocument/2006/relationships/image" Target="media/image44.png"/><Relationship Id="rId19" Type="http://schemas.openxmlformats.org/officeDocument/2006/relationships/image" Target="media/image10.png"/><Relationship Id="rId4" Type="http://schemas.openxmlformats.org/officeDocument/2006/relationships/styles" Target="styles.xml"/><Relationship Id="rId9" Type="http://schemas.openxmlformats.org/officeDocument/2006/relationships/endnotes" Target="endnotes.xml"/><Relationship Id="rId14" Type="http://schemas.openxmlformats.org/officeDocument/2006/relationships/image" Target="media/image5.png"/><Relationship Id="rId30" Type="http://schemas.openxmlformats.org/officeDocument/2006/relationships/image" Target="media/image15.png"/><Relationship Id="rId35" Type="http://schemas.openxmlformats.org/officeDocument/2006/relationships/image" Target="media/image19.png"/><Relationship Id="rId43" Type="http://schemas.openxmlformats.org/officeDocument/2006/relationships/image" Target="media/image24.jpeg"/><Relationship Id="rId48" Type="http://schemas.openxmlformats.org/officeDocument/2006/relationships/image" Target="media/image31.png"/><Relationship Id="rId56" Type="http://schemas.openxmlformats.org/officeDocument/2006/relationships/image" Target="media/image37.jpeg"/><Relationship Id="rId64" Type="http://schemas.openxmlformats.org/officeDocument/2006/relationships/glossaryDocument" Target="glossary/document.xml"/><Relationship Id="rId8" Type="http://schemas.openxmlformats.org/officeDocument/2006/relationships/footnotes" Target="footnotes.xml"/><Relationship Id="rId51" Type="http://schemas.openxmlformats.org/officeDocument/2006/relationships/image" Target="media/image29.jpeg"/><Relationship Id="rId3" Type="http://schemas.openxmlformats.org/officeDocument/2006/relationships/customXml" Target="../customXml/item3.xm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33" Type="http://schemas.openxmlformats.org/officeDocument/2006/relationships/image" Target="media/image17.png"/><Relationship Id="rId38" Type="http://schemas.openxmlformats.org/officeDocument/2006/relationships/image" Target="media/image20.jpeg"/><Relationship Id="rId46" Type="http://schemas.openxmlformats.org/officeDocument/2006/relationships/image" Target="media/image27.png"/><Relationship Id="rId59" Type="http://schemas.openxmlformats.org/officeDocument/2006/relationships/image" Target="media/image40.png"/><Relationship Id="rId20" Type="http://schemas.openxmlformats.org/officeDocument/2006/relationships/image" Target="media/image11.png"/><Relationship Id="rId41" Type="http://schemas.openxmlformats.org/officeDocument/2006/relationships/image" Target="media/image24.png"/><Relationship Id="rId54" Type="http://schemas.openxmlformats.org/officeDocument/2006/relationships/image" Target="media/image35.png"/><Relationship Id="rId62" Type="http://schemas.openxmlformats.org/officeDocument/2006/relationships/image" Target="media/image45.png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5" Type="http://schemas.openxmlformats.org/officeDocument/2006/relationships/image" Target="media/image6.png"/><Relationship Id="rId28" Type="http://schemas.openxmlformats.org/officeDocument/2006/relationships/image" Target="media/image13.png"/><Relationship Id="rId36" Type="http://schemas.openxmlformats.org/officeDocument/2006/relationships/image" Target="media/image200.png"/><Relationship Id="rId49" Type="http://schemas.openxmlformats.org/officeDocument/2006/relationships/image" Target="media/image32.png"/><Relationship Id="rId57" Type="http://schemas.openxmlformats.org/officeDocument/2006/relationships/image" Target="media/image38.jpeg"/><Relationship Id="rId10" Type="http://schemas.openxmlformats.org/officeDocument/2006/relationships/image" Target="media/image1.png"/><Relationship Id="rId31" Type="http://schemas.openxmlformats.org/officeDocument/2006/relationships/image" Target="media/image16.png"/><Relationship Id="rId44" Type="http://schemas.openxmlformats.org/officeDocument/2006/relationships/image" Target="media/image25.png"/><Relationship Id="rId52" Type="http://schemas.openxmlformats.org/officeDocument/2006/relationships/image" Target="media/image33.png"/><Relationship Id="rId60" Type="http://schemas.openxmlformats.org/officeDocument/2006/relationships/image" Target="media/image41.png"/><Relationship Id="rId65" Type="http://schemas.openxmlformats.org/officeDocument/2006/relationships/theme" Target="theme/theme1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Lenovo\Desktop\&#1087;&#1086;&#1088;&#1090;&#1092;&#1086;&#1083;&#1080;&#1086;%20&#1076;&#1077;&#1090;&#1077;&#1081;\3.dotx" TargetMode="Externa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5" Type="http://schemas.openxmlformats.org/officeDocument/2006/relationships/fontTable" Target="fontTable.xml"/><Relationship Id="rId4" Type="http://schemas.openxmlformats.org/officeDocument/2006/relationships/webSettings" Target="webSettings.xml"/></Relationships>
</file>

<file path=word/glossary/document.xml><?xml version="1.0" encoding="utf-8"?>
<w:glossary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Parts>
    <w:docPart>
      <w:docPartPr>
        <w:name w:val="7C5F373EFE74438C8F61CEB2B948B84F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A31B48C1-4B5F-4D54-A759-D13236F89FF1}"/>
      </w:docPartPr>
      <w:docPartBody>
        <w:p w:rsidR="005301CF" w:rsidRDefault="00393083">
          <w:pPr>
            <w:pStyle w:val="7C5F373EFE74438C8F61CEB2B948B84F"/>
          </w:pPr>
          <w:r w:rsidRPr="00CD4450">
            <w:rPr>
              <w:rStyle w:val="a3"/>
            </w:rPr>
            <w:t>Место для ввода текста.</w:t>
          </w:r>
        </w:p>
      </w:docPartBody>
    </w:docPart>
    <w:docPart>
      <w:docPartPr>
        <w:name w:val="C8169E775E9C491D9597CCD977B9AEF7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ECD53238-1611-439F-9A44-113DD36A35F0}"/>
      </w:docPartPr>
      <w:docPartBody>
        <w:p w:rsidR="005301CF" w:rsidRDefault="00393083">
          <w:pPr>
            <w:pStyle w:val="C8169E775E9C491D9597CCD977B9AEF7"/>
          </w:pPr>
          <w:r w:rsidRPr="008D1C28">
            <w:rPr>
              <w:rStyle w:val="a3"/>
            </w:rPr>
            <w:t>Click here to enter text.</w:t>
          </w:r>
        </w:p>
      </w:docPartBody>
    </w:docPart>
    <w:docPart>
      <w:docPartPr>
        <w:name w:val="CBC10D0D66674A6B9A222ED015C63854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223AE349-0783-4C59-838B-EBDD2E28644F}"/>
      </w:docPartPr>
      <w:docPartBody>
        <w:p w:rsidR="00D52C0C" w:rsidRDefault="005301CF" w:rsidP="005301CF">
          <w:pPr>
            <w:pStyle w:val="CBC10D0D66674A6B9A222ED015C63854"/>
          </w:pPr>
          <w:r w:rsidRPr="008D1C28">
            <w:rPr>
              <w:rStyle w:val="a3"/>
            </w:rPr>
            <w:t>Click here to enter text.</w:t>
          </w:r>
        </w:p>
      </w:docPartBody>
    </w:docPart>
    <w:docPart>
      <w:docPartPr>
        <w:name w:val="51CD0B85A8534672B22AB7D611C9D697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2447C717-2B30-499A-BB1E-3124C66C9636}"/>
      </w:docPartPr>
      <w:docPartBody>
        <w:p w:rsidR="00D52C0C" w:rsidRDefault="005301CF" w:rsidP="005301CF">
          <w:pPr>
            <w:pStyle w:val="51CD0B85A8534672B22AB7D611C9D697"/>
          </w:pPr>
          <w:r w:rsidRPr="008D1C28">
            <w:rPr>
              <w:rStyle w:val="a3"/>
            </w:rPr>
            <w:t>Click here to enter text.</w:t>
          </w:r>
        </w:p>
      </w:docPartBody>
    </w:docPart>
    <w:docPart>
      <w:docPartPr>
        <w:name w:val="5953E5D9D3214B9DB40DD882BDDEBCDE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6C3BA737-A446-40DC-951A-41426280AD42}"/>
      </w:docPartPr>
      <w:docPartBody>
        <w:p w:rsidR="00D52C0C" w:rsidRDefault="005301CF" w:rsidP="005301CF">
          <w:pPr>
            <w:pStyle w:val="5953E5D9D3214B9DB40DD882BDDEBCDE"/>
          </w:pPr>
          <w:r w:rsidRPr="008D1C28">
            <w:rPr>
              <w:rStyle w:val="a3"/>
            </w:rPr>
            <w:t>Click here to enter text.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MS Mincho">
    <w:altName w:val="MS Gothic"/>
    <w:panose1 w:val="02020609040205080304"/>
    <w:charset w:val="80"/>
    <w:family w:val="roman"/>
    <w:notTrueType/>
    <w:pitch w:val="fixed"/>
    <w:sig w:usb0="00000000" w:usb1="08070000" w:usb2="00000010" w:usb3="00000000" w:csb0="0002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Garamond">
    <w:panose1 w:val="02020404030301010803"/>
    <w:charset w:val="CC"/>
    <w:family w:val="roman"/>
    <w:pitch w:val="variable"/>
    <w:sig w:usb0="00000287" w:usb1="00000000" w:usb2="00000000" w:usb3="00000000" w:csb0="0000009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Century Gothic">
    <w:panose1 w:val="020B0502020202020204"/>
    <w:charset w:val="CC"/>
    <w:family w:val="swiss"/>
    <w:pitch w:val="variable"/>
    <w:sig w:usb0="00000287" w:usb1="00000000" w:usb2="00000000" w:usb3="00000000" w:csb0="0000009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view w:val="normal"/>
  <w:defaultTabStop w:val="708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93083"/>
    <w:rsid w:val="00036A47"/>
    <w:rsid w:val="00393083"/>
    <w:rsid w:val="005301CF"/>
    <w:rsid w:val="009F00C2"/>
    <w:rsid w:val="00D52C0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Placeholder Text"/>
    <w:basedOn w:val="a0"/>
    <w:uiPriority w:val="99"/>
    <w:semiHidden/>
    <w:rsid w:val="005301CF"/>
    <w:rPr>
      <w:color w:val="808080"/>
    </w:rPr>
  </w:style>
  <w:style w:type="paragraph" w:customStyle="1" w:styleId="7C5F373EFE74438C8F61CEB2B948B84F">
    <w:name w:val="7C5F373EFE74438C8F61CEB2B948B84F"/>
  </w:style>
  <w:style w:type="paragraph" w:customStyle="1" w:styleId="19555D02DD014737AFED6826D7E67FD5">
    <w:name w:val="19555D02DD014737AFED6826D7E67FD5"/>
  </w:style>
  <w:style w:type="paragraph" w:customStyle="1" w:styleId="1330D840A0544C94951C41990888935F">
    <w:name w:val="1330D840A0544C94951C41990888935F"/>
  </w:style>
  <w:style w:type="paragraph" w:customStyle="1" w:styleId="6C482EC9A05649E5A967E9C6FB41D0D2">
    <w:name w:val="6C482EC9A05649E5A967E9C6FB41D0D2"/>
  </w:style>
  <w:style w:type="paragraph" w:customStyle="1" w:styleId="C8169E775E9C491D9597CCD977B9AEF7">
    <w:name w:val="C8169E775E9C491D9597CCD977B9AEF7"/>
  </w:style>
  <w:style w:type="paragraph" w:customStyle="1" w:styleId="CBC10D0D66674A6B9A222ED015C63854">
    <w:name w:val="CBC10D0D66674A6B9A222ED015C63854"/>
    <w:rsid w:val="005301CF"/>
  </w:style>
  <w:style w:type="paragraph" w:customStyle="1" w:styleId="12841DE163344994B2EF6B8BC31AE80B">
    <w:name w:val="12841DE163344994B2EF6B8BC31AE80B"/>
    <w:rsid w:val="005301CF"/>
  </w:style>
  <w:style w:type="paragraph" w:customStyle="1" w:styleId="51CD0B85A8534672B22AB7D611C9D697">
    <w:name w:val="51CD0B85A8534672B22AB7D611C9D697"/>
    <w:rsid w:val="005301CF"/>
  </w:style>
  <w:style w:type="paragraph" w:customStyle="1" w:styleId="5953E5D9D3214B9DB40DD882BDDEBCDE">
    <w:name w:val="5953E5D9D3214B9DB40DD882BDDEBCDE"/>
    <w:rsid w:val="005301CF"/>
  </w:style>
</w:styles>
</file>

<file path=word/glossary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Placeholder Text"/>
    <w:basedOn w:val="a0"/>
    <w:uiPriority w:val="99"/>
    <w:semiHidden/>
    <w:rsid w:val="005301CF"/>
    <w:rPr>
      <w:color w:val="808080"/>
    </w:rPr>
  </w:style>
  <w:style w:type="paragraph" w:customStyle="1" w:styleId="7C5F373EFE74438C8F61CEB2B948B84F">
    <w:name w:val="7C5F373EFE74438C8F61CEB2B948B84F"/>
  </w:style>
  <w:style w:type="paragraph" w:customStyle="1" w:styleId="19555D02DD014737AFED6826D7E67FD5">
    <w:name w:val="19555D02DD014737AFED6826D7E67FD5"/>
  </w:style>
  <w:style w:type="paragraph" w:customStyle="1" w:styleId="1330D840A0544C94951C41990888935F">
    <w:name w:val="1330D840A0544C94951C41990888935F"/>
  </w:style>
  <w:style w:type="paragraph" w:customStyle="1" w:styleId="6C482EC9A05649E5A967E9C6FB41D0D2">
    <w:name w:val="6C482EC9A05649E5A967E9C6FB41D0D2"/>
  </w:style>
  <w:style w:type="paragraph" w:customStyle="1" w:styleId="C8169E775E9C491D9597CCD977B9AEF7">
    <w:name w:val="C8169E775E9C491D9597CCD977B9AEF7"/>
  </w:style>
  <w:style w:type="paragraph" w:customStyle="1" w:styleId="CBC10D0D66674A6B9A222ED015C63854">
    <w:name w:val="CBC10D0D66674A6B9A222ED015C63854"/>
    <w:rsid w:val="005301CF"/>
  </w:style>
  <w:style w:type="paragraph" w:customStyle="1" w:styleId="12841DE163344994B2EF6B8BC31AE80B">
    <w:name w:val="12841DE163344994B2EF6B8BC31AE80B"/>
    <w:rsid w:val="005301CF"/>
  </w:style>
  <w:style w:type="paragraph" w:customStyle="1" w:styleId="51CD0B85A8534672B22AB7D611C9D697">
    <w:name w:val="51CD0B85A8534672B22AB7D611C9D697"/>
    <w:rsid w:val="005301CF"/>
  </w:style>
  <w:style w:type="paragraph" w:customStyle="1" w:styleId="5953E5D9D3214B9DB40DD882BDDEBCDE">
    <w:name w:val="5953E5D9D3214B9DB40DD882BDDEBCDE"/>
    <w:rsid w:val="005301CF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ip_UnifiedCompliancePolicyUIAction xmlns="http://schemas.microsoft.com/sharepoint/v3" xsi:nil="true"/>
    <_ip_UnifiedCompliancePolicyProperties xmlns="http://schemas.microsoft.com/sharepoint/v3" xsi:nil="true"/>
  </documentManagement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19AC5EAA778EFE4AB81F53BA0C48C9BB" ma:contentTypeVersion="" ma:contentTypeDescription="Create a new document." ma:contentTypeScope="" ma:versionID="84a7b908d236d3feec5cdc52fe85ba7c">
  <xsd:schema xmlns:xsd="http://www.w3.org/2001/XMLSchema" xmlns:xs="http://www.w3.org/2001/XMLSchema" xmlns:p="http://schemas.microsoft.com/office/2006/metadata/properties" xmlns:ns1="http://schemas.microsoft.com/sharepoint/v3" xmlns:ns2="6ee78bd2-4339-4042-adc0-bcc646419980" xmlns:ns3="2547570a-e5f4-4946-a4c3-82580e42479e" targetNamespace="http://schemas.microsoft.com/office/2006/metadata/properties" ma:root="true" ma:fieldsID="af74c33d54415a86935cc44ad597ec52" ns1:_="" ns2:_="" ns3:_="">
    <xsd:import namespace="http://schemas.microsoft.com/sharepoint/v3"/>
    <xsd:import namespace="6ee78bd2-4339-4042-adc0-bcc646419980"/>
    <xsd:import namespace="2547570a-e5f4-4946-a4c3-82580e42479e"/>
    <xsd:element name="properties">
      <xsd:complexType>
        <xsd:sequence>
          <xsd:element name="documentManagement">
            <xsd:complexType>
              <xsd:all>
                <xsd:element ref="ns2:SharedWithUsers" minOccurs="0"/>
                <xsd:element ref="ns2:SharingHintHash" minOccurs="0"/>
                <xsd:element ref="ns3:SharedWithDetails" minOccurs="0"/>
                <xsd:element ref="ns1:_ip_UnifiedCompliancePolicyProperties" minOccurs="0"/>
                <xsd:element ref="ns1:_ip_UnifiedCompliancePolicyUIActio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_ip_UnifiedCompliancePolicyProperties" ma:index="11" nillable="true" ma:displayName="Unified Compliance Policy Properties" ma:hidden="true" ma:internalName="_ip_UnifiedCompliancePolicyProperties">
      <xsd:simpleType>
        <xsd:restriction base="dms:Note"/>
      </xsd:simpleType>
    </xsd:element>
    <xsd:element name="_ip_UnifiedCompliancePolicyUIAction" ma:index="12" nillable="true" ma:displayName="Unified Compliance Policy UI Action" ma:hidden="true" ma:internalName="_ip_UnifiedCompliancePolicyUIAction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6ee78bd2-4339-4042-adc0-bcc646419980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ingHintHash" ma:index="9" nillable="true" ma:displayName="Sharing Hint Hash" ma:internalName="SharingHintHash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547570a-e5f4-4946-a4c3-82580e42479e" elementFormDefault="qualified">
    <xsd:import namespace="http://schemas.microsoft.com/office/2006/documentManagement/types"/>
    <xsd:import namespace="http://schemas.microsoft.com/office/infopath/2007/PartnerControls"/>
    <xsd:element name="SharedWithDetails" ma:index="10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36398D03-E9DF-4F6E-9CDB-97657B629686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D0049755-A33F-4367-8F73-A8411798CB54}">
  <ds:schemaRefs>
    <ds:schemaRef ds:uri="http://schemas.microsoft.com/office/2006/metadata/properties"/>
    <ds:schemaRef ds:uri="http://schemas.microsoft.com/office/infopath/2007/PartnerControls"/>
    <ds:schemaRef ds:uri="http://schemas.microsoft.com/sharepoint/v3"/>
  </ds:schemaRefs>
</ds:datastoreItem>
</file>

<file path=customXml/itemProps3.xml><?xml version="1.0" encoding="utf-8"?>
<ds:datastoreItem xmlns:ds="http://schemas.openxmlformats.org/officeDocument/2006/customXml" ds:itemID="{288D2A72-9FBC-4991-8030-9AA859155785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http://schemas.microsoft.com/sharepoint/v3"/>
    <ds:schemaRef ds:uri="6ee78bd2-4339-4042-adc0-bcc646419980"/>
    <ds:schemaRef ds:uri="2547570a-e5f4-4946-a4c3-82580e42479e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3.dotx</Template>
  <TotalTime>0</TotalTime>
  <Pages>8</Pages>
  <Words>314</Words>
  <Characters>1794</Characters>
  <Application>Microsoft Office Word</Application>
  <DocSecurity>0</DocSecurity>
  <Lines>14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2104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/>
  <cp:lastModifiedBy/>
  <cp:revision>1</cp:revision>
  <dcterms:created xsi:type="dcterms:W3CDTF">2023-11-17T09:30:00Z</dcterms:created>
  <dcterms:modified xsi:type="dcterms:W3CDTF">2023-11-23T15:25:00Z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0x01010019AC5EAA778EFE4AB81F53BA0C48C9BB</vt:lpwstr>
  </property>
</Properties>
</file>